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5E3" w:rsidRPr="00850991" w:rsidRDefault="00963848" w:rsidP="00D80157">
      <w:pPr>
        <w:pStyle w:val="TitelaufTitelblatt"/>
        <w:rPr>
          <w:sz w:val="48"/>
        </w:rPr>
      </w:pPr>
      <w:r>
        <w:t xml:space="preserve">Eine leuchtende Geschichte </w:t>
      </w:r>
    </w:p>
    <w:p w:rsidR="00DA05E3" w:rsidRPr="00850991" w:rsidRDefault="00963848" w:rsidP="00D80157">
      <w:pPr>
        <w:pStyle w:val="berschrift8"/>
      </w:pPr>
      <w:r>
        <w:t>Stopmotion</w:t>
      </w:r>
      <w:r w:rsidR="00830F26">
        <w:t xml:space="preserve"> Film</w:t>
      </w:r>
      <w:r>
        <w:t xml:space="preserve"> mit UV-Sandbilder</w:t>
      </w:r>
    </w:p>
    <w:p w:rsidR="00DA05E3" w:rsidRPr="00850991" w:rsidRDefault="00FE6E32" w:rsidP="00D80157"/>
    <w:p w:rsidR="00DA05E3" w:rsidRPr="00850991" w:rsidRDefault="00FE6E32" w:rsidP="00D80157"/>
    <w:p w:rsidR="00DA05E3" w:rsidRPr="00850991" w:rsidRDefault="00FE6E32" w:rsidP="00D80157"/>
    <w:p w:rsidR="00DA05E3" w:rsidRPr="00850991" w:rsidRDefault="00FE6E32" w:rsidP="00D80157"/>
    <w:p w:rsidR="00D80157" w:rsidRPr="00850991" w:rsidRDefault="00D80157" w:rsidP="00D80157"/>
    <w:p w:rsidR="00DA05E3" w:rsidRPr="00850991" w:rsidRDefault="00FE6E32" w:rsidP="00D80157"/>
    <w:p w:rsidR="00DA05E3" w:rsidRPr="00850991" w:rsidRDefault="00FE6E32" w:rsidP="00D80157"/>
    <w:p w:rsidR="009615B9" w:rsidRDefault="009615B9" w:rsidP="00D80157"/>
    <w:p w:rsidR="00D80157" w:rsidRDefault="00D80157" w:rsidP="00D80157"/>
    <w:p w:rsidR="00D80157" w:rsidRPr="00850991" w:rsidRDefault="00D80157" w:rsidP="00D80157"/>
    <w:p w:rsidR="00DA05E3" w:rsidRPr="00850991" w:rsidRDefault="00FE6E32" w:rsidP="00D80157"/>
    <w:tbl>
      <w:tblPr>
        <w:tblW w:w="9796" w:type="dxa"/>
        <w:tblLayout w:type="fixed"/>
        <w:tblCellMar>
          <w:left w:w="70" w:type="dxa"/>
          <w:right w:w="70" w:type="dxa"/>
        </w:tblCellMar>
        <w:tblLook w:val="0000" w:firstRow="0" w:lastRow="0" w:firstColumn="0" w:lastColumn="0" w:noHBand="0" w:noVBand="0"/>
      </w:tblPr>
      <w:tblGrid>
        <w:gridCol w:w="5403"/>
        <w:gridCol w:w="4393"/>
      </w:tblGrid>
      <w:tr w:rsidR="00DA05E3" w:rsidRPr="00850991" w:rsidTr="00FB2FD5">
        <w:trPr>
          <w:trHeight w:val="2446"/>
        </w:trPr>
        <w:tc>
          <w:tcPr>
            <w:tcW w:w="5403" w:type="dxa"/>
          </w:tcPr>
          <w:p w:rsidR="00DA05E3" w:rsidRPr="00850991" w:rsidRDefault="00A616D2" w:rsidP="00D80157">
            <w:r w:rsidRPr="00850991">
              <w:t xml:space="preserve">Eine </w:t>
            </w:r>
            <w:r w:rsidR="00DE7001" w:rsidRPr="00850991">
              <w:t>Projekt</w:t>
            </w:r>
            <w:r w:rsidRPr="00850991">
              <w:t>arbeit von:</w:t>
            </w:r>
          </w:p>
          <w:p w:rsidR="00D80157" w:rsidRPr="007369EA" w:rsidRDefault="00963848" w:rsidP="00D80157">
            <w:pPr>
              <w:rPr>
                <w:lang w:val="de-CH"/>
              </w:rPr>
            </w:pPr>
            <w:r w:rsidRPr="007369EA">
              <w:rPr>
                <w:lang w:val="de-CH"/>
              </w:rPr>
              <w:t xml:space="preserve">Carrasco Margarita </w:t>
            </w:r>
          </w:p>
          <w:p w:rsidR="00D80157" w:rsidRPr="007369EA" w:rsidRDefault="00963848" w:rsidP="00D80157">
            <w:pPr>
              <w:rPr>
                <w:lang w:val="de-CH"/>
              </w:rPr>
            </w:pPr>
            <w:r w:rsidRPr="007369EA">
              <w:rPr>
                <w:lang w:val="de-CH"/>
              </w:rPr>
              <w:t>Paul-Brandt-Strasse 25</w:t>
            </w:r>
          </w:p>
          <w:p w:rsidR="00DA05E3" w:rsidRPr="00850991" w:rsidRDefault="00963848" w:rsidP="00D80157">
            <w:r>
              <w:t>9000 St.Gallen</w:t>
            </w:r>
          </w:p>
          <w:p w:rsidR="00DA05E3" w:rsidRPr="00850991" w:rsidRDefault="007369EA" w:rsidP="00D80157">
            <w:r>
              <w:t>m</w:t>
            </w:r>
            <w:r w:rsidR="00963848">
              <w:t>argare1515@hotmail.com</w:t>
            </w:r>
            <w:r w:rsidR="00A616D2" w:rsidRPr="00850991">
              <w:t xml:space="preserve"> </w:t>
            </w:r>
          </w:p>
        </w:tc>
        <w:tc>
          <w:tcPr>
            <w:tcW w:w="4393" w:type="dxa"/>
          </w:tcPr>
          <w:p w:rsidR="00FC5CB0" w:rsidRPr="00850991" w:rsidRDefault="00963848" w:rsidP="00D80157">
            <w:pPr>
              <w:jc w:val="right"/>
            </w:pPr>
            <w:r>
              <w:t>Eingereicht am 06.Januar 2016</w:t>
            </w:r>
          </w:p>
          <w:p w:rsidR="00D80157" w:rsidRDefault="00D80157" w:rsidP="00D80157">
            <w:pPr>
              <w:jc w:val="right"/>
            </w:pPr>
          </w:p>
          <w:p w:rsidR="00D80157" w:rsidRDefault="00D80157" w:rsidP="00D80157">
            <w:pPr>
              <w:jc w:val="right"/>
            </w:pPr>
          </w:p>
          <w:p w:rsidR="00D544B0" w:rsidRPr="00850991" w:rsidRDefault="00FC5CB0" w:rsidP="00D80157">
            <w:pPr>
              <w:jc w:val="right"/>
            </w:pPr>
            <w:r w:rsidRPr="00850991">
              <w:t>Projektbegleitung:</w:t>
            </w:r>
          </w:p>
          <w:p w:rsidR="00D80157" w:rsidRPr="00850991" w:rsidRDefault="00963848" w:rsidP="00D80157">
            <w:pPr>
              <w:jc w:val="right"/>
            </w:pPr>
            <w:r>
              <w:t>Manuel Hengartner</w:t>
            </w:r>
          </w:p>
        </w:tc>
      </w:tr>
    </w:tbl>
    <w:p w:rsidR="00DA05E3" w:rsidRPr="00850991" w:rsidRDefault="00FE6E32" w:rsidP="00D80157">
      <w:pPr>
        <w:sectPr w:rsidR="00DA05E3" w:rsidRPr="00850991" w:rsidSect="00295247">
          <w:footerReference w:type="default" r:id="rId8"/>
          <w:headerReference w:type="first" r:id="rId9"/>
          <w:footerReference w:type="first" r:id="rId10"/>
          <w:pgSz w:w="11900" w:h="16840" w:code="9"/>
          <w:pgMar w:top="1418" w:right="1134" w:bottom="1418" w:left="1418" w:header="709" w:footer="839" w:gutter="0"/>
          <w:cols w:space="709"/>
          <w:titlePg/>
          <w:docGrid w:linePitch="360"/>
        </w:sectPr>
      </w:pPr>
    </w:p>
    <w:p w:rsidR="00DA05E3" w:rsidRPr="00D80157" w:rsidRDefault="00A616D2" w:rsidP="00D80157">
      <w:pPr>
        <w:pStyle w:val="TitelInhaltsverzeichnis"/>
      </w:pPr>
      <w:r w:rsidRPr="00D80157">
        <w:lastRenderedPageBreak/>
        <w:t>Inhaltsverzeichnis</w:t>
      </w:r>
    </w:p>
    <w:p w:rsidR="00295247" w:rsidRDefault="00A616D2" w:rsidP="00830F26">
      <w:pPr>
        <w:pStyle w:val="Verzeichnis1"/>
        <w:rPr>
          <w:rFonts w:asciiTheme="minorHAnsi" w:eastAsiaTheme="minorEastAsia" w:hAnsiTheme="minorHAnsi" w:cstheme="minorBidi"/>
          <w:noProof/>
          <w:lang w:val="de-CH" w:eastAsia="de-CH"/>
        </w:rPr>
      </w:pPr>
      <w:r w:rsidRPr="00850991">
        <w:fldChar w:fldCharType="begin"/>
      </w:r>
      <w:r w:rsidRPr="00850991">
        <w:instrText xml:space="preserve"> TOC \o "1-3" </w:instrText>
      </w:r>
      <w:r w:rsidRPr="00850991">
        <w:fldChar w:fldCharType="separate"/>
      </w:r>
      <w:r w:rsidR="00295247">
        <w:rPr>
          <w:noProof/>
        </w:rPr>
        <w:t>1</w:t>
      </w:r>
      <w:r w:rsidR="00830F26">
        <w:rPr>
          <w:rFonts w:asciiTheme="minorHAnsi" w:eastAsiaTheme="minorEastAsia" w:hAnsiTheme="minorHAnsi" w:cstheme="minorBidi"/>
          <w:noProof/>
          <w:lang w:val="de-CH" w:eastAsia="de-CH"/>
        </w:rPr>
        <w:t xml:space="preserve">  </w:t>
      </w:r>
      <w:r w:rsidR="00830F26" w:rsidRPr="00830F26">
        <w:rPr>
          <w:rFonts w:asciiTheme="minorHAnsi" w:eastAsiaTheme="minorEastAsia" w:hAnsiTheme="minorHAnsi" w:cstheme="minorBidi"/>
          <w:noProof/>
          <w:sz w:val="24"/>
          <w:szCs w:val="24"/>
          <w:lang w:val="de-CH" w:eastAsia="de-CH"/>
        </w:rPr>
        <w:t>Motivationsschreiben (Einleitung)</w:t>
      </w:r>
      <w:r w:rsidR="00830F26">
        <w:rPr>
          <w:noProof/>
        </w:rPr>
        <w:t xml:space="preserve">                                                                                   </w:t>
      </w:r>
      <w:r w:rsidR="00295247">
        <w:rPr>
          <w:noProof/>
        </w:rPr>
        <w:fldChar w:fldCharType="begin"/>
      </w:r>
      <w:r w:rsidR="00295247">
        <w:rPr>
          <w:noProof/>
        </w:rPr>
        <w:instrText xml:space="preserve"> PAGEREF _Toc428362464 \h </w:instrText>
      </w:r>
      <w:r w:rsidR="00295247">
        <w:rPr>
          <w:noProof/>
        </w:rPr>
      </w:r>
      <w:r w:rsidR="00295247">
        <w:rPr>
          <w:noProof/>
        </w:rPr>
        <w:fldChar w:fldCharType="separate"/>
      </w:r>
      <w:r w:rsidR="00963848">
        <w:rPr>
          <w:noProof/>
        </w:rPr>
        <w:t>2</w:t>
      </w:r>
      <w:r w:rsidR="00295247">
        <w:rPr>
          <w:noProof/>
        </w:rPr>
        <w:fldChar w:fldCharType="end"/>
      </w:r>
    </w:p>
    <w:p w:rsidR="00295247" w:rsidRDefault="00295247">
      <w:pPr>
        <w:pStyle w:val="Verzeichnis1"/>
        <w:rPr>
          <w:rFonts w:asciiTheme="minorHAnsi" w:eastAsiaTheme="minorEastAsia" w:hAnsiTheme="minorHAnsi" w:cstheme="minorBidi"/>
          <w:noProof/>
          <w:lang w:val="de-CH" w:eastAsia="de-CH"/>
        </w:rPr>
      </w:pPr>
      <w:r>
        <w:rPr>
          <w:noProof/>
        </w:rPr>
        <w:t>2</w:t>
      </w:r>
      <w:r w:rsidR="00830F26">
        <w:rPr>
          <w:rFonts w:asciiTheme="minorHAnsi" w:eastAsiaTheme="minorEastAsia" w:hAnsiTheme="minorHAnsi" w:cstheme="minorBidi"/>
          <w:noProof/>
          <w:lang w:val="de-CH" w:eastAsia="de-CH"/>
        </w:rPr>
        <w:t xml:space="preserve"> </w:t>
      </w:r>
      <w:r w:rsidR="005A47FA">
        <w:rPr>
          <w:rFonts w:asciiTheme="minorHAnsi" w:eastAsiaTheme="minorEastAsia" w:hAnsiTheme="minorHAnsi" w:cstheme="minorBidi"/>
          <w:noProof/>
          <w:sz w:val="24"/>
          <w:szCs w:val="24"/>
          <w:lang w:val="de-CH" w:eastAsia="de-CH"/>
        </w:rPr>
        <w:t xml:space="preserve"> Vorbereitung</w:t>
      </w:r>
      <w:r>
        <w:rPr>
          <w:noProof/>
        </w:rPr>
        <w:tab/>
      </w:r>
      <w:r w:rsidR="008F24D3">
        <w:rPr>
          <w:noProof/>
        </w:rPr>
        <w:t>3</w:t>
      </w:r>
    </w:p>
    <w:p w:rsidR="00295247" w:rsidRDefault="00295247">
      <w:pPr>
        <w:pStyle w:val="Verzeichnis2"/>
        <w:tabs>
          <w:tab w:val="left" w:pos="960"/>
        </w:tabs>
        <w:rPr>
          <w:rFonts w:asciiTheme="minorHAnsi" w:eastAsiaTheme="minorEastAsia" w:hAnsiTheme="minorHAnsi" w:cstheme="minorBidi"/>
          <w:noProof/>
          <w:lang w:val="de-CH" w:eastAsia="de-CH"/>
        </w:rPr>
      </w:pPr>
      <w:r>
        <w:rPr>
          <w:noProof/>
        </w:rPr>
        <w:t>2.1</w:t>
      </w:r>
      <w:r w:rsidR="00CC589E">
        <w:rPr>
          <w:noProof/>
        </w:rPr>
        <w:t>.1</w:t>
      </w:r>
      <w:r>
        <w:rPr>
          <w:rFonts w:asciiTheme="minorHAnsi" w:eastAsiaTheme="minorEastAsia" w:hAnsiTheme="minorHAnsi" w:cstheme="minorBidi"/>
          <w:noProof/>
          <w:lang w:val="de-CH" w:eastAsia="de-CH"/>
        </w:rPr>
        <w:tab/>
      </w:r>
      <w:r w:rsidR="00830F26">
        <w:rPr>
          <w:noProof/>
        </w:rPr>
        <w:t xml:space="preserve">Material </w:t>
      </w:r>
      <w:r>
        <w:rPr>
          <w:noProof/>
        </w:rPr>
        <w:tab/>
      </w:r>
      <w:r w:rsidR="008F24D3">
        <w:rPr>
          <w:noProof/>
        </w:rPr>
        <w:t>3</w:t>
      </w:r>
    </w:p>
    <w:p w:rsidR="00830F26" w:rsidRDefault="00CC589E">
      <w:pPr>
        <w:pStyle w:val="Verzeichnis2"/>
        <w:tabs>
          <w:tab w:val="left" w:pos="960"/>
        </w:tabs>
        <w:rPr>
          <w:noProof/>
        </w:rPr>
      </w:pPr>
      <w:r>
        <w:rPr>
          <w:noProof/>
        </w:rPr>
        <w:t>2.1.2</w:t>
      </w:r>
      <w:r w:rsidR="00830F26">
        <w:rPr>
          <w:noProof/>
        </w:rPr>
        <w:t xml:space="preserve"> Kamera auswahl</w:t>
      </w:r>
      <w:r w:rsidR="008F24D3">
        <w:rPr>
          <w:noProof/>
        </w:rPr>
        <w:tab/>
        <w:t>3</w:t>
      </w:r>
    </w:p>
    <w:p w:rsidR="00295247" w:rsidRDefault="00CC589E">
      <w:pPr>
        <w:pStyle w:val="Verzeichnis2"/>
        <w:tabs>
          <w:tab w:val="left" w:pos="960"/>
        </w:tabs>
        <w:rPr>
          <w:rFonts w:asciiTheme="minorHAnsi" w:eastAsiaTheme="minorEastAsia" w:hAnsiTheme="minorHAnsi" w:cstheme="minorBidi"/>
          <w:noProof/>
          <w:lang w:val="de-CH" w:eastAsia="de-CH"/>
        </w:rPr>
      </w:pPr>
      <w:r>
        <w:rPr>
          <w:noProof/>
        </w:rPr>
        <w:t>2.1.3</w:t>
      </w:r>
      <w:r w:rsidR="00830F26">
        <w:rPr>
          <w:noProof/>
        </w:rPr>
        <w:t xml:space="preserve"> Bestellungen des Sandes</w:t>
      </w:r>
      <w:r w:rsidR="00295247">
        <w:rPr>
          <w:noProof/>
        </w:rPr>
        <w:tab/>
      </w:r>
      <w:r w:rsidR="008F24D3">
        <w:rPr>
          <w:noProof/>
        </w:rPr>
        <w:t>3</w:t>
      </w:r>
    </w:p>
    <w:p w:rsidR="00295247" w:rsidRDefault="00830F26">
      <w:pPr>
        <w:pStyle w:val="Verzeichnis3"/>
        <w:tabs>
          <w:tab w:val="left" w:pos="1200"/>
        </w:tabs>
        <w:rPr>
          <w:rFonts w:asciiTheme="minorHAnsi" w:eastAsiaTheme="minorEastAsia" w:hAnsiTheme="minorHAnsi" w:cstheme="minorBidi"/>
          <w:noProof/>
          <w:lang w:val="de-CH" w:eastAsia="de-CH"/>
        </w:rPr>
      </w:pPr>
      <w:r>
        <w:rPr>
          <w:noProof/>
        </w:rPr>
        <w:t xml:space="preserve">2.2.3 </w:t>
      </w:r>
      <w:r w:rsidR="005A47FA">
        <w:rPr>
          <w:noProof/>
        </w:rPr>
        <w:t>Material für die Bilder</w:t>
      </w:r>
      <w:r w:rsidR="008F24D3">
        <w:rPr>
          <w:noProof/>
        </w:rPr>
        <w:tab/>
        <w:t>3</w:t>
      </w:r>
    </w:p>
    <w:p w:rsidR="00295247" w:rsidRDefault="005A47FA">
      <w:pPr>
        <w:pStyle w:val="Verzeichnis2"/>
        <w:tabs>
          <w:tab w:val="left" w:pos="960"/>
        </w:tabs>
        <w:rPr>
          <w:rFonts w:asciiTheme="minorHAnsi" w:eastAsiaTheme="minorEastAsia" w:hAnsiTheme="minorHAnsi" w:cstheme="minorBidi"/>
          <w:noProof/>
          <w:lang w:val="de-CH" w:eastAsia="de-CH"/>
        </w:rPr>
      </w:pPr>
      <w:r>
        <w:rPr>
          <w:noProof/>
        </w:rPr>
        <w:t xml:space="preserve">2.2.4 Inhalt der Geschichte </w:t>
      </w:r>
      <w:r w:rsidR="00295247">
        <w:rPr>
          <w:noProof/>
        </w:rPr>
        <w:tab/>
      </w:r>
      <w:r w:rsidR="008F24D3">
        <w:rPr>
          <w:noProof/>
        </w:rPr>
        <w:t>4</w:t>
      </w:r>
    </w:p>
    <w:p w:rsidR="008F24D3" w:rsidRDefault="005031E1" w:rsidP="005031E1">
      <w:pPr>
        <w:pStyle w:val="Verzeichnis3"/>
        <w:tabs>
          <w:tab w:val="left" w:pos="1200"/>
        </w:tabs>
        <w:rPr>
          <w:noProof/>
        </w:rPr>
      </w:pPr>
      <w:r>
        <w:rPr>
          <w:noProof/>
        </w:rPr>
        <w:t>2.2.5 Was ist UV-Sand</w:t>
      </w:r>
      <w:r w:rsidR="008F24D3">
        <w:rPr>
          <w:noProof/>
        </w:rPr>
        <w:tab/>
      </w:r>
      <w:r>
        <w:rPr>
          <w:noProof/>
        </w:rPr>
        <w:t>4</w:t>
      </w:r>
    </w:p>
    <w:p w:rsidR="005031E1" w:rsidRPr="005031E1" w:rsidRDefault="005031E1" w:rsidP="005031E1">
      <w:pPr>
        <w:pStyle w:val="Verzeichnis3"/>
        <w:tabs>
          <w:tab w:val="left" w:pos="1200"/>
        </w:tabs>
        <w:rPr>
          <w:noProof/>
        </w:rPr>
      </w:pPr>
      <w:r>
        <w:rPr>
          <w:rFonts w:eastAsiaTheme="minorEastAsia"/>
        </w:rPr>
        <w:t xml:space="preserve"> </w:t>
      </w:r>
      <w:r w:rsidRPr="005031E1">
        <w:rPr>
          <w:noProof/>
        </w:rPr>
        <w:t>2.2.6 Trockentraining der Bilder</w:t>
      </w:r>
      <w:r>
        <w:rPr>
          <w:noProof/>
        </w:rPr>
        <w:tab/>
        <w:t>5-7</w:t>
      </w:r>
      <w:r w:rsidRPr="005031E1">
        <w:rPr>
          <w:noProof/>
        </w:rPr>
        <w:t xml:space="preserve"> </w:t>
      </w:r>
    </w:p>
    <w:p w:rsidR="00635666" w:rsidRPr="005031E1" w:rsidRDefault="00F22845" w:rsidP="005031E1">
      <w:pPr>
        <w:pStyle w:val="Verzeichnis1"/>
        <w:rPr>
          <w:rFonts w:asciiTheme="minorHAnsi" w:eastAsiaTheme="minorEastAsia" w:hAnsiTheme="minorHAnsi" w:cstheme="minorBidi"/>
          <w:noProof/>
          <w:lang w:val="de-CH" w:eastAsia="de-CH"/>
        </w:rPr>
      </w:pPr>
      <w:r>
        <w:rPr>
          <w:noProof/>
        </w:rPr>
        <w:t>3</w:t>
      </w:r>
      <w:r w:rsidR="00CC589E">
        <w:rPr>
          <w:noProof/>
        </w:rPr>
        <w:t xml:space="preserve"> </w:t>
      </w:r>
      <w:r w:rsidR="005A47FA">
        <w:rPr>
          <w:rFonts w:asciiTheme="minorHAnsi" w:eastAsiaTheme="minorEastAsia" w:hAnsiTheme="minorHAnsi" w:cstheme="minorBidi"/>
          <w:noProof/>
          <w:sz w:val="24"/>
          <w:szCs w:val="24"/>
          <w:lang w:val="de-CH" w:eastAsia="de-CH"/>
        </w:rPr>
        <w:t>Aufnamen Planun</w:t>
      </w:r>
      <w:r>
        <w:rPr>
          <w:rFonts w:asciiTheme="minorHAnsi" w:eastAsiaTheme="minorEastAsia" w:hAnsiTheme="minorHAnsi" w:cstheme="minorBidi"/>
          <w:noProof/>
          <w:sz w:val="24"/>
          <w:szCs w:val="24"/>
          <w:lang w:val="de-CH" w:eastAsia="de-CH"/>
        </w:rPr>
        <w:t>g</w:t>
      </w:r>
      <w:r w:rsidR="00295247">
        <w:rPr>
          <w:noProof/>
        </w:rPr>
        <w:tab/>
      </w:r>
      <w:r w:rsidR="008F24D3">
        <w:rPr>
          <w:noProof/>
        </w:rPr>
        <w:t>8</w:t>
      </w:r>
    </w:p>
    <w:p w:rsidR="00295247" w:rsidRPr="00024D3E" w:rsidRDefault="005031E1" w:rsidP="00024D3E">
      <w:pPr>
        <w:pStyle w:val="Verzeichnis2"/>
        <w:tabs>
          <w:tab w:val="left" w:pos="960"/>
        </w:tabs>
        <w:rPr>
          <w:rFonts w:asciiTheme="minorHAnsi" w:eastAsiaTheme="minorEastAsia" w:hAnsiTheme="minorHAnsi" w:cstheme="minorBidi"/>
          <w:noProof/>
          <w:lang w:val="de-CH" w:eastAsia="de-CH"/>
        </w:rPr>
      </w:pPr>
      <w:r>
        <w:rPr>
          <w:rFonts w:asciiTheme="minorHAnsi" w:eastAsiaTheme="minorEastAsia" w:hAnsiTheme="minorHAnsi" w:cstheme="minorBidi"/>
          <w:noProof/>
          <w:sz w:val="24"/>
          <w:szCs w:val="24"/>
          <w:lang w:val="de-CH" w:eastAsia="de-CH"/>
        </w:rPr>
        <w:t>3.0</w:t>
      </w:r>
      <w:r w:rsidR="00635666">
        <w:rPr>
          <w:rFonts w:asciiTheme="minorHAnsi" w:eastAsiaTheme="minorEastAsia" w:hAnsiTheme="minorHAnsi" w:cstheme="minorBidi"/>
          <w:noProof/>
          <w:sz w:val="24"/>
          <w:szCs w:val="24"/>
          <w:lang w:val="de-CH" w:eastAsia="de-CH"/>
        </w:rPr>
        <w:t xml:space="preserve"> Ort des Aufnehmens</w:t>
      </w:r>
      <w:r w:rsidR="00295247">
        <w:rPr>
          <w:noProof/>
        </w:rPr>
        <w:tab/>
      </w:r>
      <w:r>
        <w:rPr>
          <w:noProof/>
        </w:rPr>
        <w:t>8-10</w:t>
      </w:r>
    </w:p>
    <w:p w:rsidR="00295247" w:rsidRDefault="00F22845">
      <w:pPr>
        <w:pStyle w:val="Verzeichnis1"/>
        <w:rPr>
          <w:rFonts w:asciiTheme="minorHAnsi" w:eastAsiaTheme="minorEastAsia" w:hAnsiTheme="minorHAnsi" w:cstheme="minorBidi"/>
          <w:noProof/>
          <w:lang w:val="de-CH" w:eastAsia="de-CH"/>
        </w:rPr>
      </w:pPr>
      <w:r>
        <w:rPr>
          <w:noProof/>
        </w:rPr>
        <w:t>4</w:t>
      </w:r>
      <w:r w:rsidR="00295247">
        <w:rPr>
          <w:rFonts w:asciiTheme="minorHAnsi" w:eastAsiaTheme="minorEastAsia" w:hAnsiTheme="minorHAnsi" w:cstheme="minorBidi"/>
          <w:noProof/>
          <w:lang w:val="de-CH" w:eastAsia="de-CH"/>
        </w:rPr>
        <w:tab/>
      </w:r>
      <w:r w:rsidR="00295247">
        <w:rPr>
          <w:noProof/>
        </w:rPr>
        <w:t>Zusammenfassung oder Schlusswort</w:t>
      </w:r>
      <w:r w:rsidR="00295247">
        <w:rPr>
          <w:noProof/>
        </w:rPr>
        <w:tab/>
      </w:r>
      <w:r w:rsidR="005031E1">
        <w:rPr>
          <w:noProof/>
        </w:rPr>
        <w:t>11</w:t>
      </w:r>
    </w:p>
    <w:p w:rsidR="00295247" w:rsidRDefault="00295247">
      <w:pPr>
        <w:pStyle w:val="Verzeichnis1"/>
        <w:rPr>
          <w:rFonts w:asciiTheme="minorHAnsi" w:eastAsiaTheme="minorEastAsia" w:hAnsiTheme="minorHAnsi" w:cstheme="minorBidi"/>
          <w:noProof/>
          <w:lang w:val="de-CH" w:eastAsia="de-CH"/>
        </w:rPr>
      </w:pPr>
      <w:r>
        <w:rPr>
          <w:noProof/>
        </w:rPr>
        <w:t>5</w:t>
      </w:r>
      <w:r>
        <w:rPr>
          <w:rFonts w:asciiTheme="minorHAnsi" w:eastAsiaTheme="minorEastAsia" w:hAnsiTheme="minorHAnsi" w:cstheme="minorBidi"/>
          <w:noProof/>
          <w:lang w:val="de-CH" w:eastAsia="de-CH"/>
        </w:rPr>
        <w:tab/>
      </w:r>
      <w:r>
        <w:rPr>
          <w:noProof/>
        </w:rPr>
        <w:t>Quellenverzeichnis</w:t>
      </w:r>
      <w:r>
        <w:rPr>
          <w:noProof/>
        </w:rPr>
        <w:tab/>
      </w:r>
      <w:r w:rsidR="005031E1">
        <w:rPr>
          <w:noProof/>
        </w:rPr>
        <w:t>12</w:t>
      </w:r>
    </w:p>
    <w:p w:rsidR="00295247" w:rsidRDefault="00295247">
      <w:pPr>
        <w:pStyle w:val="Verzeichnis2"/>
        <w:tabs>
          <w:tab w:val="left" w:pos="960"/>
        </w:tabs>
        <w:rPr>
          <w:rFonts w:asciiTheme="minorHAnsi" w:eastAsiaTheme="minorEastAsia" w:hAnsiTheme="minorHAnsi" w:cstheme="minorBidi"/>
          <w:noProof/>
          <w:lang w:val="de-CH" w:eastAsia="de-CH"/>
        </w:rPr>
      </w:pPr>
      <w:r>
        <w:rPr>
          <w:noProof/>
        </w:rPr>
        <w:t>5.1</w:t>
      </w:r>
      <w:r>
        <w:rPr>
          <w:rFonts w:asciiTheme="minorHAnsi" w:eastAsiaTheme="minorEastAsia" w:hAnsiTheme="minorHAnsi" w:cstheme="minorBidi"/>
          <w:noProof/>
          <w:lang w:val="de-CH" w:eastAsia="de-CH"/>
        </w:rPr>
        <w:tab/>
      </w:r>
      <w:r>
        <w:rPr>
          <w:noProof/>
        </w:rPr>
        <w:t>Quellenangaben von Texten</w:t>
      </w:r>
      <w:r>
        <w:rPr>
          <w:noProof/>
        </w:rPr>
        <w:tab/>
      </w:r>
      <w:r w:rsidR="005031E1">
        <w:rPr>
          <w:noProof/>
        </w:rPr>
        <w:t>12</w:t>
      </w:r>
    </w:p>
    <w:p w:rsidR="00295247" w:rsidRDefault="00295247">
      <w:pPr>
        <w:pStyle w:val="Verzeichnis2"/>
        <w:tabs>
          <w:tab w:val="left" w:pos="960"/>
        </w:tabs>
        <w:rPr>
          <w:rFonts w:asciiTheme="minorHAnsi" w:eastAsiaTheme="minorEastAsia" w:hAnsiTheme="minorHAnsi" w:cstheme="minorBidi"/>
          <w:noProof/>
          <w:lang w:val="de-CH" w:eastAsia="de-CH"/>
        </w:rPr>
      </w:pPr>
      <w:r>
        <w:rPr>
          <w:noProof/>
        </w:rPr>
        <w:t>5.2</w:t>
      </w:r>
      <w:r>
        <w:rPr>
          <w:rFonts w:asciiTheme="minorHAnsi" w:eastAsiaTheme="minorEastAsia" w:hAnsiTheme="minorHAnsi" w:cstheme="minorBidi"/>
          <w:noProof/>
          <w:lang w:val="de-CH" w:eastAsia="de-CH"/>
        </w:rPr>
        <w:tab/>
      </w:r>
      <w:r>
        <w:rPr>
          <w:noProof/>
        </w:rPr>
        <w:t>Quellenagaben von Abbildungen, Tabellen, Graphiken</w:t>
      </w:r>
      <w:r>
        <w:rPr>
          <w:noProof/>
        </w:rPr>
        <w:tab/>
      </w:r>
      <w:r w:rsidR="005031E1">
        <w:rPr>
          <w:noProof/>
        </w:rPr>
        <w:t>12</w:t>
      </w:r>
    </w:p>
    <w:p w:rsidR="00295247" w:rsidRDefault="00295247">
      <w:pPr>
        <w:pStyle w:val="Verzeichnis2"/>
        <w:tabs>
          <w:tab w:val="left" w:pos="960"/>
        </w:tabs>
        <w:rPr>
          <w:rFonts w:asciiTheme="minorHAnsi" w:eastAsiaTheme="minorEastAsia" w:hAnsiTheme="minorHAnsi" w:cstheme="minorBidi"/>
          <w:noProof/>
          <w:lang w:val="de-CH" w:eastAsia="de-CH"/>
        </w:rPr>
      </w:pPr>
      <w:r>
        <w:rPr>
          <w:noProof/>
        </w:rPr>
        <w:t>5.3</w:t>
      </w:r>
      <w:r>
        <w:rPr>
          <w:rFonts w:asciiTheme="minorHAnsi" w:eastAsiaTheme="minorEastAsia" w:hAnsiTheme="minorHAnsi" w:cstheme="minorBidi"/>
          <w:noProof/>
          <w:lang w:val="de-CH" w:eastAsia="de-CH"/>
        </w:rPr>
        <w:tab/>
      </w:r>
      <w:r>
        <w:rPr>
          <w:noProof/>
        </w:rPr>
        <w:t>Quellenagaben bei praktischen Arbeiten</w:t>
      </w:r>
      <w:r>
        <w:rPr>
          <w:noProof/>
        </w:rPr>
        <w:tab/>
      </w:r>
      <w:r w:rsidR="005031E1">
        <w:rPr>
          <w:noProof/>
        </w:rPr>
        <w:t>12</w:t>
      </w:r>
    </w:p>
    <w:p w:rsidR="00F22845" w:rsidRPr="00F22845" w:rsidRDefault="00295247" w:rsidP="00F22845">
      <w:pPr>
        <w:pStyle w:val="Verzeichnis1"/>
        <w:rPr>
          <w:noProof/>
        </w:rPr>
      </w:pPr>
      <w:r>
        <w:rPr>
          <w:noProof/>
        </w:rPr>
        <w:t>6</w:t>
      </w:r>
      <w:r>
        <w:rPr>
          <w:rFonts w:asciiTheme="minorHAnsi" w:eastAsiaTheme="minorEastAsia" w:hAnsiTheme="minorHAnsi" w:cstheme="minorBidi"/>
          <w:noProof/>
          <w:lang w:val="de-CH" w:eastAsia="de-CH"/>
        </w:rPr>
        <w:tab/>
      </w:r>
      <w:r>
        <w:rPr>
          <w:noProof/>
        </w:rPr>
        <w:t>Anhang</w:t>
      </w:r>
      <w:r>
        <w:rPr>
          <w:noProof/>
        </w:rPr>
        <w:tab/>
      </w:r>
      <w:r w:rsidR="005031E1">
        <w:rPr>
          <w:noProof/>
        </w:rPr>
        <w:t>13</w:t>
      </w:r>
    </w:p>
    <w:p w:rsidR="00FA4603" w:rsidRPr="00850991" w:rsidRDefault="00A616D2" w:rsidP="00D80157">
      <w:r w:rsidRPr="00850991">
        <w:fldChar w:fldCharType="end"/>
      </w:r>
    </w:p>
    <w:p w:rsidR="00DA05E3" w:rsidRPr="00D80157" w:rsidRDefault="007369EA" w:rsidP="00D80157">
      <w:pPr>
        <w:pStyle w:val="berschrift1"/>
      </w:pPr>
      <w:r>
        <w:lastRenderedPageBreak/>
        <w:t>Motivationsschreibe</w:t>
      </w:r>
      <w:r w:rsidR="00FE6E32">
        <w:t>n</w:t>
      </w:r>
      <w:bookmarkStart w:id="0" w:name="_GoBack"/>
      <w:bookmarkEnd w:id="0"/>
    </w:p>
    <w:p w:rsidR="004715B6" w:rsidRDefault="007369EA" w:rsidP="00D80157">
      <w:r>
        <w:t xml:space="preserve">Ein Licht im </w:t>
      </w:r>
      <w:r w:rsidR="003D3DC6">
        <w:t>Dunkeln, das war mein Moto</w:t>
      </w:r>
      <w:r>
        <w:t>. Ich finde Licht kann</w:t>
      </w:r>
      <w:r w:rsidR="00806447">
        <w:t xml:space="preserve"> man in ganz </w:t>
      </w:r>
      <w:r w:rsidR="00806447" w:rsidRPr="00806447">
        <w:rPr>
          <w:color w:val="FF0000"/>
        </w:rPr>
        <w:t>vielen</w:t>
      </w:r>
      <w:r w:rsidRPr="00806447">
        <w:rPr>
          <w:color w:val="FF0000"/>
        </w:rPr>
        <w:t xml:space="preserve"> </w:t>
      </w:r>
      <w:r>
        <w:t>Arten beschreiben. Seien es die leuchtenden Sternen</w:t>
      </w:r>
      <w:r w:rsidR="003D3DC6">
        <w:t xml:space="preserve"> am Nacht</w:t>
      </w:r>
      <w:r>
        <w:t xml:space="preserve">himmel, die Glühwürmchen die an den Sommerabenden leuchten und rumfliegen oder nur eine kleine Kerze die einen ganzen Raum mit Wärme und Licht füllen kann. Diese kleinen Gedanken führten mich dazu eine Stopmotion zu produzieren mit einer Erkenntnis die ich machte. Diese Erkenntnis sollte nicht nur mir helfen, sondern anderen Jugendlichen wie </w:t>
      </w:r>
      <w:r w:rsidRPr="00806447">
        <w:rPr>
          <w:color w:val="FF0000"/>
        </w:rPr>
        <w:t>ich</w:t>
      </w:r>
      <w:r w:rsidR="00806447" w:rsidRPr="00806447">
        <w:rPr>
          <w:color w:val="FF0000"/>
        </w:rPr>
        <w:t>,</w:t>
      </w:r>
      <w:r w:rsidRPr="00806447">
        <w:rPr>
          <w:color w:val="FF0000"/>
        </w:rPr>
        <w:t xml:space="preserve"> </w:t>
      </w:r>
      <w:r>
        <w:t xml:space="preserve">die </w:t>
      </w:r>
      <w:r w:rsidR="004715B6">
        <w:t xml:space="preserve">in der Schweiz einer der reichsten Länder </w:t>
      </w:r>
      <w:r>
        <w:t xml:space="preserve">leben. </w:t>
      </w:r>
    </w:p>
    <w:p w:rsidR="004715B6" w:rsidRDefault="004715B6" w:rsidP="00D80157"/>
    <w:p w:rsidR="006D1EE8" w:rsidRDefault="007369EA" w:rsidP="00D80157">
      <w:r>
        <w:t>E</w:t>
      </w:r>
      <w:r w:rsidR="004715B6">
        <w:t>s fing alles damit an, dass</w:t>
      </w:r>
      <w:r>
        <w:t xml:space="preserve"> ich eine Geschichte gegoogelt habe</w:t>
      </w:r>
      <w:r w:rsidR="003D3DC6">
        <w:t xml:space="preserve"> die mir Tränen in meinen Augen bilden</w:t>
      </w:r>
      <w:r w:rsidR="004715B6">
        <w:t xml:space="preserve"> ließ. Ich brauchte mehrere Tage um meine Erkenntnisse zu bearbeiten und kam zum Entschluss, dass ich diese Geschichte ein bisschen </w:t>
      </w:r>
      <w:r w:rsidR="004715B6" w:rsidRPr="00806447">
        <w:rPr>
          <w:color w:val="FF0000"/>
        </w:rPr>
        <w:t xml:space="preserve">verändert zeigen </w:t>
      </w:r>
      <w:r w:rsidR="004715B6">
        <w:t>möchte. Ich hoffe es wird euch so mitreißen wie</w:t>
      </w:r>
      <w:r>
        <w:t xml:space="preserve"> </w:t>
      </w:r>
      <w:r w:rsidR="004715B6">
        <w:t>es mich hat und</w:t>
      </w:r>
      <w:r w:rsidR="006D1EE8">
        <w:t xml:space="preserve"> euch auch solche Bedenken machen</w:t>
      </w:r>
      <w:r w:rsidR="004715B6">
        <w:t xml:space="preserve"> wie mir.</w:t>
      </w:r>
      <w:r w:rsidR="006D1EE8">
        <w:t xml:space="preserve"> Das ihr euch mal getrauen könnt anderen zu sagen man soll den Abfall nicht liegen lassen</w:t>
      </w:r>
      <w:r w:rsidR="003D3DC6">
        <w:t xml:space="preserve"> oder es selber nicht mehr tun</w:t>
      </w:r>
      <w:r w:rsidR="006D1EE8">
        <w:t>. Denn ich finde es nützt nichts wenn wir alle sagen</w:t>
      </w:r>
      <w:r w:rsidR="00806447">
        <w:t>,</w:t>
      </w:r>
      <w:r w:rsidR="006D1EE8">
        <w:t xml:space="preserve"> man soll die Welt verändern und trotzdem nichts machen. Den</w:t>
      </w:r>
      <w:r w:rsidR="003D3DC6">
        <w:t xml:space="preserve">n Worte bleiben </w:t>
      </w:r>
      <w:r w:rsidR="003D3DC6" w:rsidRPr="00806447">
        <w:rPr>
          <w:color w:val="FF0000"/>
        </w:rPr>
        <w:t>Worte</w:t>
      </w:r>
      <w:r w:rsidR="00806447" w:rsidRPr="00806447">
        <w:rPr>
          <w:color w:val="FF0000"/>
        </w:rPr>
        <w:t>,</w:t>
      </w:r>
      <w:r w:rsidR="003D3DC6" w:rsidRPr="00806447">
        <w:rPr>
          <w:color w:val="FF0000"/>
        </w:rPr>
        <w:t xml:space="preserve"> </w:t>
      </w:r>
      <w:r w:rsidR="003D3DC6">
        <w:t>doch Worte mit Taten sind mächtig</w:t>
      </w:r>
      <w:r w:rsidR="006D1EE8">
        <w:t>.</w:t>
      </w:r>
    </w:p>
    <w:p w:rsidR="003D3DC6" w:rsidRDefault="003D3DC6" w:rsidP="00D80157"/>
    <w:p w:rsidR="004715B6" w:rsidRDefault="004715B6" w:rsidP="00D80157">
      <w:r>
        <w:t>Ich starte mit der Gewissheit in das Projekt, das ich es schaf</w:t>
      </w:r>
      <w:r w:rsidR="003D3DC6">
        <w:t>f</w:t>
      </w:r>
      <w:r>
        <w:t xml:space="preserve">en werde meine </w:t>
      </w:r>
      <w:r w:rsidR="005031E1">
        <w:t>Zie</w:t>
      </w:r>
      <w:r w:rsidR="00806447">
        <w:t xml:space="preserve">le zu erreichen und mit meinem </w:t>
      </w:r>
      <w:r w:rsidR="00806447" w:rsidRPr="00806447">
        <w:rPr>
          <w:color w:val="FF0000"/>
        </w:rPr>
        <w:t>S</w:t>
      </w:r>
      <w:r w:rsidR="005031E1" w:rsidRPr="00806447">
        <w:rPr>
          <w:color w:val="FF0000"/>
        </w:rPr>
        <w:t>elbstbewussten</w:t>
      </w:r>
      <w:r w:rsidR="006D1EE8" w:rsidRPr="00806447">
        <w:rPr>
          <w:color w:val="FF0000"/>
        </w:rPr>
        <w:t xml:space="preserve"> </w:t>
      </w:r>
      <w:r w:rsidR="006D1EE8">
        <w:t xml:space="preserve">und zielstrebigen </w:t>
      </w:r>
      <w:r w:rsidR="003D3DC6">
        <w:t xml:space="preserve">Ich, </w:t>
      </w:r>
      <w:r w:rsidR="006D1EE8">
        <w:t>die Projektarbeit gut meisten werde</w:t>
      </w:r>
      <w:r>
        <w:t>. Mein größtes Ziel ist euch auf die Moral in der Geschichte aufmerksam zu machen und euch mit meinen selbstgemachten</w:t>
      </w:r>
      <w:r w:rsidR="006D1EE8">
        <w:t xml:space="preserve"> Bildern die Moral gut übermitteln zu können. D</w:t>
      </w:r>
      <w:r w:rsidR="003D3DC6">
        <w:t xml:space="preserve">azu ein Wow Effekt in den </w:t>
      </w:r>
      <w:r w:rsidR="006D1EE8">
        <w:t>diesjä</w:t>
      </w:r>
      <w:r w:rsidR="003D3DC6">
        <w:t>hrigen Projektklassen hinterlasse</w:t>
      </w:r>
      <w:r w:rsidR="00806447">
        <w:t>n</w:t>
      </w:r>
      <w:r w:rsidR="003D3DC6">
        <w:t xml:space="preserve"> kann</w:t>
      </w:r>
      <w:r w:rsidR="006D1EE8">
        <w:t>. Denn nur m</w:t>
      </w:r>
      <w:r w:rsidR="003D3DC6">
        <w:t xml:space="preserve">it Willen, Kraft und Selbstbewusstsein kannst du eine Projektarbeite hinbringen.  </w:t>
      </w:r>
    </w:p>
    <w:p w:rsidR="003D3DC6" w:rsidRDefault="003D3DC6" w:rsidP="00D80157"/>
    <w:p w:rsidR="003D3DC6" w:rsidRPr="00D80157" w:rsidRDefault="003D3DC6" w:rsidP="00D80157">
      <w:r>
        <w:t xml:space="preserve">~Die Geschichte basiert auf die Kindern in armen Ländern ohne Familie, die ums Überleben kämpfen. ~ </w:t>
      </w:r>
    </w:p>
    <w:p w:rsidR="00DA05E3" w:rsidRPr="00850991" w:rsidRDefault="00FE6E32" w:rsidP="00D80157"/>
    <w:p w:rsidR="004D0AFE" w:rsidRPr="00D80157" w:rsidRDefault="00B015BE" w:rsidP="00D80157">
      <w:pPr>
        <w:pStyle w:val="berschrift1"/>
      </w:pPr>
      <w:r>
        <w:lastRenderedPageBreak/>
        <w:t xml:space="preserve">Vorbereitung </w:t>
      </w:r>
    </w:p>
    <w:p w:rsidR="00B015BE" w:rsidRPr="00850991" w:rsidRDefault="00B015BE" w:rsidP="00D80157">
      <w:r>
        <w:t xml:space="preserve">Vorbereitung heißt für mich Organisieren. Und Organisieren heisst für mich einen Überblick behalten über das Projekt oder das Lernen. Mich mit dem Vorgang konfrontieren und einen Plan erstellen. </w:t>
      </w:r>
      <w:r w:rsidRPr="00806447">
        <w:rPr>
          <w:color w:val="FF0000"/>
        </w:rPr>
        <w:t xml:space="preserve">Eine Liste machen </w:t>
      </w:r>
      <w:r w:rsidR="00806447" w:rsidRPr="00806447">
        <w:rPr>
          <w:color w:val="FF0000"/>
        </w:rPr>
        <w:t>was ich noch zu tun habe</w:t>
      </w:r>
      <w:r w:rsidRPr="00806447">
        <w:rPr>
          <w:color w:val="FF0000"/>
        </w:rPr>
        <w:t xml:space="preserve"> oder</w:t>
      </w:r>
      <w:r w:rsidR="00806447" w:rsidRPr="00806447">
        <w:rPr>
          <w:color w:val="FF0000"/>
        </w:rPr>
        <w:t xml:space="preserve"> wo ich mich</w:t>
      </w:r>
      <w:r w:rsidRPr="00806447">
        <w:rPr>
          <w:color w:val="FF0000"/>
        </w:rPr>
        <w:t xml:space="preserve"> sch</w:t>
      </w:r>
      <w:r w:rsidR="00806447" w:rsidRPr="00806447">
        <w:rPr>
          <w:color w:val="FF0000"/>
        </w:rPr>
        <w:t>on i</w:t>
      </w:r>
      <w:r w:rsidRPr="00806447">
        <w:rPr>
          <w:color w:val="FF0000"/>
        </w:rPr>
        <w:t xml:space="preserve">nformiert haben sollte.  </w:t>
      </w:r>
    </w:p>
    <w:p w:rsidR="008B18CA" w:rsidRPr="00224029" w:rsidRDefault="006B7C65" w:rsidP="006B7C65">
      <w:pPr>
        <w:pStyle w:val="berschrift3"/>
        <w:numPr>
          <w:ilvl w:val="0"/>
          <w:numId w:val="0"/>
        </w:numPr>
        <w:rPr>
          <w:i w:val="0"/>
        </w:rPr>
      </w:pPr>
      <w:r>
        <w:rPr>
          <w:i w:val="0"/>
        </w:rPr>
        <w:t xml:space="preserve">2.1.1 </w:t>
      </w:r>
      <w:r w:rsidR="007D1920" w:rsidRPr="00224029">
        <w:rPr>
          <w:i w:val="0"/>
        </w:rPr>
        <w:t>Material</w:t>
      </w:r>
    </w:p>
    <w:p w:rsidR="007D1920" w:rsidRPr="00850991" w:rsidRDefault="007D1920" w:rsidP="007D1920">
      <w:r>
        <w:t xml:space="preserve">Für eine gute Stopmotion Produktion braucht man das benötigte Material. Ich machte mich darum auf den Weg die benötigten Materialien zu suchen und die komfortabelsten und besten Materialien zu besorgen. Somit konfrontierte ich mich </w:t>
      </w:r>
      <w:r w:rsidR="005031E1">
        <w:t>mit einem Teil in der Welt der</w:t>
      </w:r>
      <w:r>
        <w:t xml:space="preserve"> Technik und Chemische Substanzen. </w:t>
      </w:r>
    </w:p>
    <w:p w:rsidR="004D0AFE" w:rsidRPr="006B7C65" w:rsidRDefault="006B7C65" w:rsidP="006B7C65">
      <w:pPr>
        <w:pStyle w:val="berschrift3"/>
        <w:numPr>
          <w:ilvl w:val="0"/>
          <w:numId w:val="0"/>
        </w:numPr>
        <w:rPr>
          <w:i w:val="0"/>
        </w:rPr>
      </w:pPr>
      <w:r>
        <w:rPr>
          <w:i w:val="0"/>
        </w:rPr>
        <w:t xml:space="preserve">2.1.2 </w:t>
      </w:r>
      <w:r w:rsidR="007D1920" w:rsidRPr="006B7C65">
        <w:rPr>
          <w:i w:val="0"/>
        </w:rPr>
        <w:t>Kamera Auswahl</w:t>
      </w:r>
    </w:p>
    <w:p w:rsidR="007D1920" w:rsidRPr="00D80157" w:rsidRDefault="007D1920" w:rsidP="00D80157">
      <w:r>
        <w:t xml:space="preserve">Eine Ahnung von Kamera hatte ich bis hier hin </w:t>
      </w:r>
      <w:r w:rsidR="00806447" w:rsidRPr="00806447">
        <w:rPr>
          <w:color w:val="FF0000"/>
        </w:rPr>
        <w:t xml:space="preserve">noch </w:t>
      </w:r>
      <w:r>
        <w:t>nicht. Zum Glück hatte aber mein Vater eine Ahnung. Mit der Videokamera Sony HDR-CX700 h</w:t>
      </w:r>
      <w:r w:rsidR="008D359F">
        <w:t>at man eine Full HD Auflösung die genial geeignet ist für mein Projekt. Die Videokamera besitzt 96 GB und eine 5.1 Dolby Digital Kanal.</w:t>
      </w:r>
      <w:r w:rsidR="00004634">
        <w:t xml:space="preserve"> Sollte als für mich machbar sein die Videokamera zu </w:t>
      </w:r>
      <w:r w:rsidR="00B94B79">
        <w:t>bedienen</w:t>
      </w:r>
      <w:r w:rsidR="00004634">
        <w:t>.</w:t>
      </w:r>
    </w:p>
    <w:p w:rsidR="00B94B79" w:rsidRPr="006B7C65" w:rsidRDefault="006B7C65" w:rsidP="006B7C65">
      <w:pPr>
        <w:pStyle w:val="berschrift3"/>
        <w:numPr>
          <w:ilvl w:val="0"/>
          <w:numId w:val="0"/>
        </w:numPr>
        <w:ind w:left="960" w:hanging="960"/>
        <w:rPr>
          <w:i w:val="0"/>
        </w:rPr>
      </w:pPr>
      <w:r>
        <w:rPr>
          <w:i w:val="0"/>
        </w:rPr>
        <w:t xml:space="preserve">2.1.3 </w:t>
      </w:r>
      <w:r w:rsidR="00B94B79" w:rsidRPr="006B7C65">
        <w:rPr>
          <w:i w:val="0"/>
        </w:rPr>
        <w:t xml:space="preserve">Material für die Bilder </w:t>
      </w:r>
    </w:p>
    <w:p w:rsidR="00B94B79" w:rsidRDefault="00224029" w:rsidP="00224029">
      <w:pPr>
        <w:pStyle w:val="Beispiel1"/>
        <w:numPr>
          <w:ilvl w:val="0"/>
          <w:numId w:val="0"/>
        </w:numPr>
      </w:pPr>
      <w:r>
        <w:t>Ich dachte nicht das es so einfach werden könnte leuchtenden Sand zu bestellen. Erstens weil ic</w:t>
      </w:r>
      <w:r w:rsidR="00B04C26">
        <w:t>h zuerst nicht wusste das es überhaupt</w:t>
      </w:r>
      <w:r>
        <w:t xml:space="preserve"> gibt und zweitens weil man Ihn nicht überall kaufen kann. Schließlich konnte ich Ihn in einen Onlineshopp günstig bestell</w:t>
      </w:r>
      <w:r w:rsidR="00B94B79">
        <w:t>en</w:t>
      </w:r>
      <w:r>
        <w:t xml:space="preserve"> und habe gelernt das man heut zu Tages fast alles kaufen kann. Ich kaufte ihn in 8 verschieden Farben. Neon- orange, gelb, blau, grün, violett, türkis</w:t>
      </w:r>
      <w:r w:rsidR="00B94B79">
        <w:t xml:space="preserve"> und Neon pink</w:t>
      </w:r>
      <w:r>
        <w:t xml:space="preserve">. </w:t>
      </w:r>
    </w:p>
    <w:p w:rsidR="006C191B" w:rsidRPr="00B94B79" w:rsidRDefault="00B94B79" w:rsidP="006C191B">
      <w:pPr>
        <w:pStyle w:val="Beispiel1"/>
        <w:numPr>
          <w:ilvl w:val="0"/>
          <w:numId w:val="0"/>
        </w:numPr>
      </w:pPr>
      <w:r>
        <w:t xml:space="preserve">Was ich für die Bilder auch noch benötigte, war der Hintergrund und das war leicht. Farben die im </w:t>
      </w:r>
      <w:r w:rsidRPr="00806447">
        <w:rPr>
          <w:color w:val="FF0000"/>
        </w:rPr>
        <w:t>Dunkel</w:t>
      </w:r>
      <w:r w:rsidR="00806447" w:rsidRPr="00806447">
        <w:rPr>
          <w:color w:val="FF0000"/>
        </w:rPr>
        <w:t>n</w:t>
      </w:r>
      <w:r w:rsidRPr="00806447">
        <w:rPr>
          <w:color w:val="FF0000"/>
        </w:rPr>
        <w:t xml:space="preserve"> leuchte</w:t>
      </w:r>
      <w:r w:rsidR="00806447" w:rsidRPr="00806447">
        <w:rPr>
          <w:color w:val="FF0000"/>
        </w:rPr>
        <w:t>n</w:t>
      </w:r>
      <w:r w:rsidRPr="00806447">
        <w:rPr>
          <w:color w:val="FF0000"/>
        </w:rPr>
        <w:t xml:space="preserve"> </w:t>
      </w:r>
      <w:r w:rsidR="00806447">
        <w:t>bedeuten</w:t>
      </w:r>
      <w:r>
        <w:t xml:space="preserve"> für </w:t>
      </w:r>
      <w:r w:rsidR="00806447">
        <w:t xml:space="preserve">mich ein </w:t>
      </w:r>
      <w:r w:rsidR="00806447" w:rsidRPr="00806447">
        <w:rPr>
          <w:color w:val="FF0000"/>
        </w:rPr>
        <w:t>dunkler Hintergrund.</w:t>
      </w:r>
      <w:r w:rsidRPr="00806447">
        <w:rPr>
          <w:color w:val="FF0000"/>
        </w:rPr>
        <w:t xml:space="preserve"> </w:t>
      </w:r>
      <w:r w:rsidR="00806447" w:rsidRPr="00806447">
        <w:rPr>
          <w:color w:val="FF0000"/>
        </w:rPr>
        <w:t>T</w:t>
      </w:r>
      <w:r w:rsidRPr="00806447">
        <w:rPr>
          <w:color w:val="FF0000"/>
        </w:rPr>
        <w:t xml:space="preserve">rotzdem benötigte ich mehrere schwarze, große Blätter die auf einer Platte befestigt </w:t>
      </w:r>
      <w:r w:rsidR="00806447" w:rsidRPr="00806447">
        <w:rPr>
          <w:color w:val="FF0000"/>
        </w:rPr>
        <w:t>werden</w:t>
      </w:r>
      <w:r w:rsidR="00806447">
        <w:rPr>
          <w:color w:val="FF0000"/>
        </w:rPr>
        <w:t>, d</w:t>
      </w:r>
      <w:r>
        <w:t xml:space="preserve">amit ich am Ende des Tages die jeweilige Sequenz stehen lassen konnte um am nächsten Tag </w:t>
      </w:r>
      <w:r w:rsidR="00806447">
        <w:t>weiter zu machen</w:t>
      </w:r>
      <w:r>
        <w:t xml:space="preserve">. </w:t>
      </w:r>
      <w:r w:rsidR="00806447">
        <w:t>D</w:t>
      </w:r>
      <w:r w:rsidR="006C191B">
        <w:t xml:space="preserve">anach hatte ich alles und konnte eigentlich </w:t>
      </w:r>
      <w:r w:rsidR="006C191B" w:rsidRPr="00806447">
        <w:rPr>
          <w:color w:val="FF0000"/>
        </w:rPr>
        <w:t>loslege</w:t>
      </w:r>
      <w:r w:rsidR="00806447" w:rsidRPr="00806447">
        <w:rPr>
          <w:color w:val="FF0000"/>
        </w:rPr>
        <w:t>n</w:t>
      </w:r>
      <w:r w:rsidR="00806447">
        <w:t>. D</w:t>
      </w:r>
      <w:r w:rsidR="006C191B">
        <w:t>och etwas fehlte. Und zwar die</w:t>
      </w:r>
      <w:r w:rsidR="00B04C26">
        <w:t xml:space="preserve"> </w:t>
      </w:r>
      <w:r w:rsidR="006C191B">
        <w:t>Wichtigste Materialien und zwar meine Hände und die Geschichte . Feingefühl,</w:t>
      </w:r>
      <w:r w:rsidR="00806447">
        <w:t xml:space="preserve"> Geduld dazu noch ein bisschen </w:t>
      </w:r>
      <w:r w:rsidR="00806447" w:rsidRPr="00806447">
        <w:rPr>
          <w:color w:val="FF0000"/>
        </w:rPr>
        <w:t>g</w:t>
      </w:r>
      <w:r w:rsidR="006C191B" w:rsidRPr="00806447">
        <w:rPr>
          <w:color w:val="FF0000"/>
        </w:rPr>
        <w:t>estalterische</w:t>
      </w:r>
      <w:r w:rsidR="00806447" w:rsidRPr="00806447">
        <w:rPr>
          <w:color w:val="FF0000"/>
        </w:rPr>
        <w:t>s</w:t>
      </w:r>
      <w:r w:rsidR="006C191B" w:rsidRPr="00806447">
        <w:rPr>
          <w:color w:val="FF0000"/>
        </w:rPr>
        <w:t xml:space="preserve"> </w:t>
      </w:r>
      <w:r w:rsidR="006C191B">
        <w:t>Handgeschick und eine blühende Fantasie.</w:t>
      </w:r>
      <w:r w:rsidR="00B04C26">
        <w:t xml:space="preserve"> </w:t>
      </w:r>
    </w:p>
    <w:p w:rsidR="001C10F5" w:rsidRDefault="001C10F5" w:rsidP="001C10F5">
      <w:pPr>
        <w:pStyle w:val="berschrift3"/>
        <w:numPr>
          <w:ilvl w:val="0"/>
          <w:numId w:val="0"/>
        </w:numPr>
        <w:rPr>
          <w:i w:val="0"/>
        </w:rPr>
      </w:pPr>
    </w:p>
    <w:p w:rsidR="00B04C26" w:rsidRDefault="00B04C26" w:rsidP="006B7C65">
      <w:pPr>
        <w:pStyle w:val="berschrift3"/>
        <w:numPr>
          <w:ilvl w:val="0"/>
          <w:numId w:val="0"/>
        </w:numPr>
        <w:rPr>
          <w:i w:val="0"/>
        </w:rPr>
      </w:pPr>
    </w:p>
    <w:p w:rsidR="00B94B79" w:rsidRPr="001C10F5" w:rsidRDefault="006B7C65" w:rsidP="006B7C65">
      <w:pPr>
        <w:pStyle w:val="berschrift3"/>
        <w:numPr>
          <w:ilvl w:val="0"/>
          <w:numId w:val="0"/>
        </w:numPr>
        <w:rPr>
          <w:i w:val="0"/>
        </w:rPr>
      </w:pPr>
      <w:r>
        <w:rPr>
          <w:i w:val="0"/>
        </w:rPr>
        <w:t xml:space="preserve">2.1.4 </w:t>
      </w:r>
      <w:r w:rsidR="006C191B" w:rsidRPr="001C10F5">
        <w:rPr>
          <w:i w:val="0"/>
        </w:rPr>
        <w:t>Inhalt der Geschichte</w:t>
      </w:r>
    </w:p>
    <w:p w:rsidR="006B7C65" w:rsidRDefault="001C10F5" w:rsidP="001C10F5">
      <w:r>
        <w:t xml:space="preserve">Ich dachte mir was könnte ich meinen Mitschüler und Mitschülerinnen weitergeben was ich sehe und manche nicht. </w:t>
      </w:r>
      <w:r w:rsidRPr="00806447">
        <w:rPr>
          <w:color w:val="FF0000"/>
        </w:rPr>
        <w:t>Und da fiel mir die Schweiz</w:t>
      </w:r>
      <w:r w:rsidR="00806447" w:rsidRPr="00806447">
        <w:rPr>
          <w:color w:val="FF0000"/>
        </w:rPr>
        <w:t xml:space="preserve"> ein</w:t>
      </w:r>
      <w:r w:rsidR="00806447">
        <w:t xml:space="preserve">. Wir wohnen in </w:t>
      </w:r>
      <w:r w:rsidR="00806447" w:rsidRPr="00806447">
        <w:rPr>
          <w:color w:val="FF0000"/>
        </w:rPr>
        <w:t xml:space="preserve">einem </w:t>
      </w:r>
      <w:r>
        <w:t>der reichsten Länder und bemerken das eigentlich nicht. Viele von uns sind Ausländer und sind froh</w:t>
      </w:r>
      <w:r w:rsidR="006058FE">
        <w:t>,</w:t>
      </w:r>
      <w:r>
        <w:t xml:space="preserve"> das</w:t>
      </w:r>
      <w:r w:rsidR="006058FE">
        <w:t>s</w:t>
      </w:r>
      <w:r>
        <w:t xml:space="preserve"> sie hier sind aber </w:t>
      </w:r>
      <w:r w:rsidR="006058FE">
        <w:t>denken jetzt</w:t>
      </w:r>
      <w:r>
        <w:t xml:space="preserve"> es </w:t>
      </w:r>
      <w:r w:rsidR="006058FE">
        <w:t xml:space="preserve">sei </w:t>
      </w:r>
      <w:r>
        <w:t xml:space="preserve">selbstverständlich. Und da viel mir eine Geschichte ein die sehr bewegend ist. Es geht um Kinder in armen Ländern deren Eltern starben </w:t>
      </w:r>
      <w:r w:rsidR="006058FE">
        <w:t>und ums Überleben kämpfen</w:t>
      </w:r>
      <w:r w:rsidR="005031E1">
        <w:t>. Eine ältere</w:t>
      </w:r>
      <w:r w:rsidR="006058FE">
        <w:t xml:space="preserve">s </w:t>
      </w:r>
      <w:r w:rsidR="005031E1">
        <w:t>und</w:t>
      </w:r>
      <w:r>
        <w:t xml:space="preserve"> ein jüngeres Kind, die beide Geschwister sind. Weil die Mutter oder der Vater starb muss das ältere Kind um die Versorgung der Familie sorgen und dementsprechend Arbeiten</w:t>
      </w:r>
      <w:r w:rsidR="006058FE">
        <w:t xml:space="preserve">. Doch als Kind findet man nicht sehr schnell </w:t>
      </w:r>
      <w:r w:rsidR="006058FE" w:rsidRPr="00806447">
        <w:rPr>
          <w:color w:val="FF0000"/>
        </w:rPr>
        <w:t>Arbeit</w:t>
      </w:r>
      <w:r w:rsidR="00806447">
        <w:t>.</w:t>
      </w:r>
      <w:r w:rsidR="006058FE">
        <w:t xml:space="preserve"> Zu</w:t>
      </w:r>
      <w:r w:rsidR="005031E1">
        <w:t>m Beispiel in China oder Moldawien</w:t>
      </w:r>
      <w:r w:rsidR="006058FE">
        <w:t xml:space="preserve"> werden Kinder als nutzlos anerkannt, weil sie nicht fähig </w:t>
      </w:r>
      <w:r w:rsidR="005031E1">
        <w:t>sind a</w:t>
      </w:r>
      <w:r w:rsidR="006058FE">
        <w:t>rb</w:t>
      </w:r>
      <w:r w:rsidR="005031E1">
        <w:t xml:space="preserve">eiten </w:t>
      </w:r>
      <w:r w:rsidR="006058FE">
        <w:t xml:space="preserve"> </w:t>
      </w:r>
      <w:r w:rsidR="005031E1">
        <w:t xml:space="preserve"> zu können, </w:t>
      </w:r>
      <w:r w:rsidR="006058FE">
        <w:t>aber alles weg essen. Sie sehen andere Familien die noch zusammen sind, sind Dankbar</w:t>
      </w:r>
      <w:r w:rsidR="00623A1D">
        <w:t xml:space="preserve"> für eine bisschen Brot das sie </w:t>
      </w:r>
      <w:r w:rsidR="006058FE">
        <w:t xml:space="preserve">finden oder eine Stück Stoff das sie als Decke benutzen können. </w:t>
      </w:r>
      <w:r w:rsidR="005C0006">
        <w:t xml:space="preserve">Und </w:t>
      </w:r>
      <w:r w:rsidR="00806447" w:rsidRPr="00806447">
        <w:rPr>
          <w:color w:val="FF0000"/>
        </w:rPr>
        <w:t>uns</w:t>
      </w:r>
      <w:r w:rsidR="005C0006" w:rsidRPr="00806447">
        <w:rPr>
          <w:color w:val="FF0000"/>
        </w:rPr>
        <w:t xml:space="preserve"> </w:t>
      </w:r>
      <w:r w:rsidR="005C0006">
        <w:t>hier in der Schweiz geht es prächtig. Ich möchte nicht sagen; „Los spendet Geld!“, sondern seit Dankbar dafür was ihr habt</w:t>
      </w:r>
    </w:p>
    <w:p w:rsidR="001C10F5" w:rsidRDefault="006B7C65" w:rsidP="001C10F5">
      <w:pPr>
        <w:rPr>
          <w:sz w:val="24"/>
          <w:szCs w:val="28"/>
        </w:rPr>
      </w:pPr>
      <w:r>
        <w:rPr>
          <w:sz w:val="24"/>
          <w:szCs w:val="28"/>
        </w:rPr>
        <w:t>2.1</w:t>
      </w:r>
      <w:r w:rsidRPr="006B7C65">
        <w:rPr>
          <w:sz w:val="24"/>
          <w:szCs w:val="28"/>
        </w:rPr>
        <w:t>.5</w:t>
      </w:r>
      <w:r w:rsidR="005C0006" w:rsidRPr="006B7C65">
        <w:rPr>
          <w:sz w:val="24"/>
          <w:szCs w:val="28"/>
        </w:rPr>
        <w:t>.</w:t>
      </w:r>
      <w:r>
        <w:rPr>
          <w:sz w:val="24"/>
          <w:szCs w:val="28"/>
        </w:rPr>
        <w:t xml:space="preserve"> Was ist UV Licht </w:t>
      </w:r>
    </w:p>
    <w:p w:rsidR="00283D8A" w:rsidRDefault="006B7C65" w:rsidP="00283D8A">
      <w:r w:rsidRPr="006B7C65">
        <w:t>Ultraviole</w:t>
      </w:r>
      <w:r>
        <w:t xml:space="preserve">ttstrahlung oder UV-Strahlen </w:t>
      </w:r>
      <w:r w:rsidRPr="006B7C65">
        <w:t>ist für den Menschen unsichtbare elektromagnetische Strahlung mit einer Wellenlänge, die kürzer ist als die des für den Menschen sichtbaren Lichtes, aber länger als die der Röntgenstrahlung</w:t>
      </w:r>
      <w:r w:rsidR="00283D8A">
        <w:t xml:space="preserve"> Die Entdeckung der UV-Strahlung folgte aus den ersten Experimenten mit der Schwärzung von Silbersalzen im Sonnenlicht. Im Jahr 1801 machte der deutsche Physiker Johann Wilhelm Ritter die Beobachtung, dass Strahlen gerade jenseits des violetten E</w:t>
      </w:r>
      <w:r w:rsidR="00E81191">
        <w:t>ndes im sichtbaren Spektrum</w:t>
      </w:r>
      <w:r w:rsidR="00283D8A">
        <w:t xml:space="preserve"> sehr effektiv waren. Er n</w:t>
      </w:r>
      <w:r w:rsidR="008961B1">
        <w:t>annte die Strahlen zunächst „</w:t>
      </w:r>
      <w:r w:rsidR="00283D8A">
        <w:t>oxidiere</w:t>
      </w:r>
      <w:r w:rsidR="00E81191">
        <w:t xml:space="preserve">nde Strahlen“, um die </w:t>
      </w:r>
      <w:r w:rsidR="008961B1">
        <w:t xml:space="preserve">Wirkungskraft zu verstärken </w:t>
      </w:r>
      <w:r w:rsidR="00283D8A">
        <w:t xml:space="preserve"> und sie von den infraroten „Wärmestrahlen“ am anderen Ende des Spektrums zu unterscheiden. Bis ins 19. Jahrhundert wurde UV als „chemische Strahlung“ bezeichnet. Heutzutage werden nur noch die Bezeichnungen „Infrarotstrahlung“ und „Ultraviolettstrahlung“ verwendet, um die beiden Strahlu</w:t>
      </w:r>
      <w:r w:rsidR="00B04C26">
        <w:t>ngsarten zu charakterisieren.</w:t>
      </w:r>
    </w:p>
    <w:p w:rsidR="00283D8A" w:rsidRDefault="00283D8A" w:rsidP="00283D8A"/>
    <w:p w:rsidR="00283D8A" w:rsidRDefault="00283D8A" w:rsidP="00283D8A">
      <w:r>
        <w:t xml:space="preserve">Anfang des 20. Jahrhunderts entdeckte man die heilende Wirkung der künstlichen </w:t>
      </w:r>
      <w:r w:rsidR="008961B1">
        <w:t>UV-Strahlung. So berichtete der Österreicher Gustav Kaiser</w:t>
      </w:r>
      <w:r>
        <w:t xml:space="preserve"> in der Vollversammlung der Gesellschaft der Ärzte in Wien im Februar 1902 über den Selbstversuch mit einer UV-Glühlampe, mit de</w:t>
      </w:r>
      <w:r w:rsidR="008961B1">
        <w:t>ren Hilfe eine nicht heile wollende</w:t>
      </w:r>
      <w:r>
        <w:t xml:space="preserve"> Wunde erreichte. E</w:t>
      </w:r>
      <w:r w:rsidR="008961B1">
        <w:t xml:space="preserve">ine schwer erkrankte </w:t>
      </w:r>
      <w:r>
        <w:t xml:space="preserve"> Patientin soll nach dem vorliegenden Bericht mittels des „blauen Lichts“ in vier Wochen geheilt </w:t>
      </w:r>
      <w:r>
        <w:lastRenderedPageBreak/>
        <w:t>worden sein. Ermutigt durch diese Erfolge dehnte Kaiser seine Versuche mit einer Hohllinse auf Hautkrankheiten aus, wobei er ebenfalls günstige Ergebnisse erzielte. Er zog daraus den Schluss, dass die UV-Strahlung keimtötend wirkt</w:t>
      </w:r>
    </w:p>
    <w:p w:rsidR="00283D8A" w:rsidRPr="00283D8A" w:rsidRDefault="008961B1" w:rsidP="008961B1">
      <w:pPr>
        <w:rPr>
          <w:sz w:val="24"/>
          <w:szCs w:val="28"/>
        </w:rPr>
      </w:pPr>
      <w:r>
        <w:rPr>
          <w:sz w:val="24"/>
          <w:szCs w:val="28"/>
        </w:rPr>
        <w:t>2.1.6 Trockenübungen</w:t>
      </w:r>
      <w:r w:rsidR="00283D8A" w:rsidRPr="00283D8A">
        <w:rPr>
          <w:sz w:val="24"/>
          <w:szCs w:val="28"/>
        </w:rPr>
        <w:t xml:space="preserve"> </w:t>
      </w:r>
    </w:p>
    <w:p w:rsidR="00283D8A" w:rsidRDefault="00283D8A" w:rsidP="00283D8A">
      <w:r>
        <w:t>Allein nur die Idee und die Geschichte zu haben hilft nichts. Für mich hiess es üben, üben und üben. A</w:t>
      </w:r>
      <w:r w:rsidR="00A92F48">
        <w:t>uch wenn man gut im Zeichen sein will,</w:t>
      </w:r>
      <w:r>
        <w:t xml:space="preserve"> muss man üben. Ich machte</w:t>
      </w:r>
      <w:r w:rsidR="00A92F48">
        <w:t xml:space="preserve"> Trockenübungen, bei denen ich ausprobierte mit dem Sand um zu gehen und Bild zu gestalten wo man erkennen konnte was es sein soll oder einfache kleine Galaxien. </w:t>
      </w:r>
      <w:r>
        <w:t xml:space="preserve"> </w:t>
      </w:r>
    </w:p>
    <w:p w:rsidR="00283D8A" w:rsidRDefault="00283D8A" w:rsidP="00283D8A">
      <w:r>
        <w:t>Hier sind Bilder dazu;</w:t>
      </w:r>
    </w:p>
    <w:p w:rsidR="00CC589E" w:rsidRDefault="00283D8A" w:rsidP="00283D8A">
      <w:pPr>
        <w:spacing w:after="0" w:line="240" w:lineRule="auto"/>
        <w:jc w:val="left"/>
      </w:pPr>
      <w:r>
        <w:rPr>
          <w:noProof/>
          <w:lang w:val="de-CH" w:eastAsia="de-CH"/>
        </w:rPr>
        <w:drawing>
          <wp:anchor distT="0" distB="0" distL="114300" distR="114300" simplePos="0" relativeHeight="251660288" behindDoc="1" locked="0" layoutInCell="1" allowOverlap="1" wp14:anchorId="6F1FF6B9" wp14:editId="384916BC">
            <wp:simplePos x="0" y="0"/>
            <wp:positionH relativeFrom="column">
              <wp:posOffset>1242695</wp:posOffset>
            </wp:positionH>
            <wp:positionV relativeFrom="paragraph">
              <wp:posOffset>1481455</wp:posOffset>
            </wp:positionV>
            <wp:extent cx="2887980" cy="2165350"/>
            <wp:effectExtent l="0" t="0" r="7620" b="6350"/>
            <wp:wrapTight wrapText="bothSides">
              <wp:wrapPolygon edited="0">
                <wp:start x="0" y="0"/>
                <wp:lineTo x="0" y="21473"/>
                <wp:lineTo x="21515" y="21473"/>
                <wp:lineTo x="2151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980" cy="2165350"/>
                    </a:xfrm>
                    <a:prstGeom prst="rect">
                      <a:avLst/>
                    </a:prstGeom>
                  </pic:spPr>
                </pic:pic>
              </a:graphicData>
            </a:graphic>
            <wp14:sizeRelH relativeFrom="page">
              <wp14:pctWidth>0</wp14:pctWidth>
            </wp14:sizeRelH>
            <wp14:sizeRelV relativeFrom="page">
              <wp14:pctHeight>0</wp14:pctHeight>
            </wp14:sizeRelV>
          </wp:anchor>
        </w:drawing>
      </w:r>
      <w:r>
        <w:rPr>
          <w:sz w:val="24"/>
          <w:szCs w:val="28"/>
        </w:rPr>
        <w:br w:type="page"/>
      </w:r>
    </w:p>
    <w:p w:rsidR="005C0006" w:rsidRDefault="00283D8A" w:rsidP="005C0006">
      <w:r>
        <w:rPr>
          <w:noProof/>
          <w:lang w:val="de-CH" w:eastAsia="de-CH"/>
        </w:rPr>
        <w:lastRenderedPageBreak/>
        <w:drawing>
          <wp:anchor distT="0" distB="0" distL="114300" distR="114300" simplePos="0" relativeHeight="251661312" behindDoc="1" locked="0" layoutInCell="1" allowOverlap="1" wp14:anchorId="0E1800E1" wp14:editId="49E660CC">
            <wp:simplePos x="0" y="0"/>
            <wp:positionH relativeFrom="column">
              <wp:posOffset>1315085</wp:posOffset>
            </wp:positionH>
            <wp:positionV relativeFrom="paragraph">
              <wp:posOffset>-393065</wp:posOffset>
            </wp:positionV>
            <wp:extent cx="2790825" cy="2092960"/>
            <wp:effectExtent l="0" t="0" r="9525" b="2540"/>
            <wp:wrapTight wrapText="bothSides">
              <wp:wrapPolygon edited="0">
                <wp:start x="0" y="0"/>
                <wp:lineTo x="0" y="21430"/>
                <wp:lineTo x="21526" y="21430"/>
                <wp:lineTo x="2152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page">
              <wp14:pctWidth>0</wp14:pctWidth>
            </wp14:sizeRelH>
            <wp14:sizeRelV relativeFrom="page">
              <wp14:pctHeight>0</wp14:pctHeight>
            </wp14:sizeRelV>
          </wp:anchor>
        </w:drawing>
      </w:r>
    </w:p>
    <w:p w:rsidR="005C0006" w:rsidRDefault="005C0006" w:rsidP="005C0006"/>
    <w:p w:rsidR="005C0006" w:rsidRDefault="005C0006" w:rsidP="005C0006"/>
    <w:p w:rsidR="005C0006" w:rsidRDefault="005C0006" w:rsidP="005C0006"/>
    <w:p w:rsidR="005C0006" w:rsidRDefault="005C0006" w:rsidP="005C0006"/>
    <w:p w:rsidR="005C0006" w:rsidRDefault="00283D8A" w:rsidP="005C0006">
      <w:r>
        <w:rPr>
          <w:noProof/>
          <w:lang w:val="de-CH" w:eastAsia="de-CH"/>
        </w:rPr>
        <w:drawing>
          <wp:anchor distT="0" distB="0" distL="114300" distR="114300" simplePos="0" relativeHeight="251662336" behindDoc="1" locked="0" layoutInCell="1" allowOverlap="1" wp14:anchorId="1735BF53" wp14:editId="03F98D60">
            <wp:simplePos x="0" y="0"/>
            <wp:positionH relativeFrom="column">
              <wp:posOffset>1310005</wp:posOffset>
            </wp:positionH>
            <wp:positionV relativeFrom="paragraph">
              <wp:posOffset>90170</wp:posOffset>
            </wp:positionV>
            <wp:extent cx="2783840" cy="2240915"/>
            <wp:effectExtent l="0" t="0" r="0" b="6985"/>
            <wp:wrapTight wrapText="bothSides">
              <wp:wrapPolygon edited="0">
                <wp:start x="0" y="0"/>
                <wp:lineTo x="0" y="21484"/>
                <wp:lineTo x="21432" y="21484"/>
                <wp:lineTo x="2143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3840" cy="2240915"/>
                    </a:xfrm>
                    <a:prstGeom prst="rect">
                      <a:avLst/>
                    </a:prstGeom>
                  </pic:spPr>
                </pic:pic>
              </a:graphicData>
            </a:graphic>
            <wp14:sizeRelH relativeFrom="page">
              <wp14:pctWidth>0</wp14:pctWidth>
            </wp14:sizeRelH>
            <wp14:sizeRelV relativeFrom="page">
              <wp14:pctHeight>0</wp14:pctHeight>
            </wp14:sizeRelV>
          </wp:anchor>
        </w:drawing>
      </w:r>
    </w:p>
    <w:p w:rsidR="005C0006" w:rsidRPr="005C0006" w:rsidRDefault="005C0006" w:rsidP="005C0006"/>
    <w:p w:rsidR="005C0006" w:rsidRPr="001C10F5" w:rsidRDefault="005C0006" w:rsidP="001C10F5"/>
    <w:p w:rsidR="001C10F5" w:rsidRPr="006C191B" w:rsidRDefault="001C10F5" w:rsidP="006C191B">
      <w:pPr>
        <w:pStyle w:val="Beispiel2"/>
        <w:numPr>
          <w:ilvl w:val="0"/>
          <w:numId w:val="0"/>
        </w:numPr>
        <w:tabs>
          <w:tab w:val="left" w:pos="993"/>
        </w:tabs>
        <w:rPr>
          <w:sz w:val="24"/>
          <w:szCs w:val="28"/>
        </w:rPr>
      </w:pPr>
    </w:p>
    <w:p w:rsidR="00387EF4" w:rsidRDefault="00387EF4" w:rsidP="00B94B79"/>
    <w:p w:rsidR="00387EF4" w:rsidRDefault="00387EF4" w:rsidP="00B94B79"/>
    <w:p w:rsidR="00387EF4" w:rsidRDefault="00283D8A">
      <w:pPr>
        <w:spacing w:after="0" w:line="240" w:lineRule="auto"/>
        <w:jc w:val="left"/>
      </w:pPr>
      <w:r>
        <w:rPr>
          <w:noProof/>
          <w:lang w:val="de-CH" w:eastAsia="de-CH"/>
        </w:rPr>
        <w:drawing>
          <wp:anchor distT="0" distB="0" distL="114300" distR="114300" simplePos="0" relativeHeight="251666432" behindDoc="1" locked="0" layoutInCell="1" allowOverlap="1" wp14:anchorId="2DBDB9DF" wp14:editId="62907E0C">
            <wp:simplePos x="0" y="0"/>
            <wp:positionH relativeFrom="column">
              <wp:posOffset>1313815</wp:posOffset>
            </wp:positionH>
            <wp:positionV relativeFrom="paragraph">
              <wp:posOffset>2507615</wp:posOffset>
            </wp:positionV>
            <wp:extent cx="2790825" cy="2092960"/>
            <wp:effectExtent l="0" t="0" r="9525" b="2540"/>
            <wp:wrapTight wrapText="bothSides">
              <wp:wrapPolygon edited="0">
                <wp:start x="0" y="0"/>
                <wp:lineTo x="0" y="21430"/>
                <wp:lineTo x="21526" y="21430"/>
                <wp:lineTo x="2152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63360" behindDoc="1" locked="0" layoutInCell="1" allowOverlap="1" wp14:anchorId="36DDD60E" wp14:editId="7769B7D1">
            <wp:simplePos x="0" y="0"/>
            <wp:positionH relativeFrom="column">
              <wp:posOffset>1316355</wp:posOffset>
            </wp:positionH>
            <wp:positionV relativeFrom="paragraph">
              <wp:posOffset>401955</wp:posOffset>
            </wp:positionV>
            <wp:extent cx="2790825" cy="2092960"/>
            <wp:effectExtent l="0" t="0" r="9525" b="2540"/>
            <wp:wrapTight wrapText="bothSides">
              <wp:wrapPolygon edited="0">
                <wp:start x="0" y="0"/>
                <wp:lineTo x="0" y="21430"/>
                <wp:lineTo x="21526" y="21430"/>
                <wp:lineTo x="2152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page">
              <wp14:pctWidth>0</wp14:pctWidth>
            </wp14:sizeRelH>
            <wp14:sizeRelV relativeFrom="page">
              <wp14:pctHeight>0</wp14:pctHeight>
            </wp14:sizeRelV>
          </wp:anchor>
        </w:drawing>
      </w:r>
      <w:r w:rsidR="00387EF4">
        <w:br w:type="page"/>
      </w:r>
    </w:p>
    <w:p w:rsidR="00F22845" w:rsidRDefault="00F22845" w:rsidP="00B94B79"/>
    <w:p w:rsidR="00B94B79" w:rsidRPr="00B94B79" w:rsidRDefault="00F22845" w:rsidP="00F22845">
      <w:pPr>
        <w:spacing w:after="0" w:line="240" w:lineRule="auto"/>
        <w:jc w:val="left"/>
      </w:pPr>
      <w:r>
        <w:br w:type="page"/>
      </w:r>
      <w:r w:rsidR="00387EF4">
        <w:rPr>
          <w:noProof/>
          <w:lang w:val="de-CH" w:eastAsia="de-CH"/>
        </w:rPr>
        <w:drawing>
          <wp:anchor distT="0" distB="0" distL="114300" distR="114300" simplePos="0" relativeHeight="251659264" behindDoc="1" locked="0" layoutInCell="1" allowOverlap="1" wp14:anchorId="6C732E2B" wp14:editId="19BF085B">
            <wp:simplePos x="0" y="0"/>
            <wp:positionH relativeFrom="column">
              <wp:posOffset>1409065</wp:posOffset>
            </wp:positionH>
            <wp:positionV relativeFrom="paragraph">
              <wp:posOffset>5661660</wp:posOffset>
            </wp:positionV>
            <wp:extent cx="2863215" cy="2147570"/>
            <wp:effectExtent l="0" t="0" r="0" b="5080"/>
            <wp:wrapTight wrapText="bothSides">
              <wp:wrapPolygon edited="0">
                <wp:start x="0" y="0"/>
                <wp:lineTo x="0" y="21459"/>
                <wp:lineTo x="21413" y="21459"/>
                <wp:lineTo x="2141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3215" cy="2147570"/>
                    </a:xfrm>
                    <a:prstGeom prst="rect">
                      <a:avLst/>
                    </a:prstGeom>
                  </pic:spPr>
                </pic:pic>
              </a:graphicData>
            </a:graphic>
            <wp14:sizeRelH relativeFrom="page">
              <wp14:pctWidth>0</wp14:pctWidth>
            </wp14:sizeRelH>
            <wp14:sizeRelV relativeFrom="page">
              <wp14:pctHeight>0</wp14:pctHeight>
            </wp14:sizeRelV>
          </wp:anchor>
        </w:drawing>
      </w:r>
      <w:r w:rsidR="00387EF4">
        <w:rPr>
          <w:noProof/>
          <w:lang w:val="de-CH" w:eastAsia="de-CH"/>
        </w:rPr>
        <w:drawing>
          <wp:anchor distT="0" distB="0" distL="114300" distR="114300" simplePos="0" relativeHeight="251658240" behindDoc="1" locked="0" layoutInCell="1" allowOverlap="1" wp14:anchorId="50B051B7" wp14:editId="173BBE56">
            <wp:simplePos x="0" y="0"/>
            <wp:positionH relativeFrom="column">
              <wp:posOffset>1416685</wp:posOffset>
            </wp:positionH>
            <wp:positionV relativeFrom="paragraph">
              <wp:posOffset>3526790</wp:posOffset>
            </wp:positionV>
            <wp:extent cx="2854960" cy="2141220"/>
            <wp:effectExtent l="0" t="0" r="2540" b="0"/>
            <wp:wrapTight wrapText="bothSides">
              <wp:wrapPolygon edited="0">
                <wp:start x="0" y="0"/>
                <wp:lineTo x="0" y="21331"/>
                <wp:lineTo x="21475" y="21331"/>
                <wp:lineTo x="2147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14:sizeRelH relativeFrom="page">
              <wp14:pctWidth>0</wp14:pctWidth>
            </wp14:sizeRelH>
            <wp14:sizeRelV relativeFrom="page">
              <wp14:pctHeight>0</wp14:pctHeight>
            </wp14:sizeRelV>
          </wp:anchor>
        </w:drawing>
      </w:r>
      <w:r w:rsidR="00387EF4">
        <w:rPr>
          <w:noProof/>
          <w:lang w:val="de-CH" w:eastAsia="de-CH"/>
        </w:rPr>
        <w:drawing>
          <wp:anchor distT="0" distB="0" distL="114300" distR="114300" simplePos="0" relativeHeight="251665408" behindDoc="1" locked="0" layoutInCell="1" allowOverlap="1" wp14:anchorId="6A01AF73" wp14:editId="5DB4B02F">
            <wp:simplePos x="0" y="0"/>
            <wp:positionH relativeFrom="column">
              <wp:posOffset>1409065</wp:posOffset>
            </wp:positionH>
            <wp:positionV relativeFrom="paragraph">
              <wp:posOffset>1379220</wp:posOffset>
            </wp:positionV>
            <wp:extent cx="2863215" cy="2146935"/>
            <wp:effectExtent l="0" t="0" r="0" b="5715"/>
            <wp:wrapTight wrapText="bothSides">
              <wp:wrapPolygon edited="0">
                <wp:start x="0" y="0"/>
                <wp:lineTo x="0" y="21466"/>
                <wp:lineTo x="21413" y="21466"/>
                <wp:lineTo x="2141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3215" cy="2146935"/>
                    </a:xfrm>
                    <a:prstGeom prst="rect">
                      <a:avLst/>
                    </a:prstGeom>
                  </pic:spPr>
                </pic:pic>
              </a:graphicData>
            </a:graphic>
            <wp14:sizeRelH relativeFrom="page">
              <wp14:pctWidth>0</wp14:pctWidth>
            </wp14:sizeRelH>
            <wp14:sizeRelV relativeFrom="page">
              <wp14:pctHeight>0</wp14:pctHeight>
            </wp14:sizeRelV>
          </wp:anchor>
        </w:drawing>
      </w:r>
      <w:r w:rsidR="00387EF4">
        <w:rPr>
          <w:noProof/>
          <w:lang w:val="de-CH" w:eastAsia="de-CH"/>
        </w:rPr>
        <w:drawing>
          <wp:anchor distT="0" distB="0" distL="114300" distR="114300" simplePos="0" relativeHeight="251664384" behindDoc="1" locked="0" layoutInCell="1" allowOverlap="1" wp14:anchorId="77D7DA01" wp14:editId="2ED35DE3">
            <wp:simplePos x="0" y="0"/>
            <wp:positionH relativeFrom="column">
              <wp:posOffset>1416685</wp:posOffset>
            </wp:positionH>
            <wp:positionV relativeFrom="paragraph">
              <wp:posOffset>-756285</wp:posOffset>
            </wp:positionV>
            <wp:extent cx="2854960" cy="2141220"/>
            <wp:effectExtent l="0" t="0" r="2540" b="0"/>
            <wp:wrapTight wrapText="bothSides">
              <wp:wrapPolygon edited="0">
                <wp:start x="0" y="0"/>
                <wp:lineTo x="0" y="21331"/>
                <wp:lineTo x="21475" y="21331"/>
                <wp:lineTo x="2147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14:sizeRelH relativeFrom="page">
              <wp14:pctWidth>0</wp14:pctWidth>
            </wp14:sizeRelH>
            <wp14:sizeRelV relativeFrom="page">
              <wp14:pctHeight>0</wp14:pctHeight>
            </wp14:sizeRelV>
          </wp:anchor>
        </w:drawing>
      </w:r>
    </w:p>
    <w:p w:rsidR="00DA05E3" w:rsidRPr="00850991" w:rsidRDefault="00F22845" w:rsidP="00D80157">
      <w:pPr>
        <w:pStyle w:val="berschrift1"/>
      </w:pPr>
      <w:r>
        <w:lastRenderedPageBreak/>
        <w:t>Aufnahmen und Planung</w:t>
      </w:r>
    </w:p>
    <w:p w:rsidR="006E3F94" w:rsidRPr="00D80157" w:rsidRDefault="00F22845" w:rsidP="005031E1">
      <w:pPr>
        <w:pStyle w:val="berschrift2"/>
        <w:numPr>
          <w:ilvl w:val="1"/>
          <w:numId w:val="13"/>
        </w:numPr>
      </w:pPr>
      <w:r>
        <w:t>Ort des Aufnahmens</w:t>
      </w:r>
    </w:p>
    <w:p w:rsidR="006E3F94" w:rsidRDefault="00723078" w:rsidP="00D80157">
      <w:r>
        <w:rPr>
          <w:noProof/>
          <w:lang w:val="de-CH" w:eastAsia="de-CH"/>
        </w:rPr>
        <w:drawing>
          <wp:anchor distT="0" distB="0" distL="114300" distR="114300" simplePos="0" relativeHeight="251668480" behindDoc="1" locked="0" layoutInCell="1" allowOverlap="1" wp14:anchorId="6C9B95B3" wp14:editId="27CAD5D0">
            <wp:simplePos x="0" y="0"/>
            <wp:positionH relativeFrom="column">
              <wp:posOffset>-163830</wp:posOffset>
            </wp:positionH>
            <wp:positionV relativeFrom="paragraph">
              <wp:posOffset>1690370</wp:posOffset>
            </wp:positionV>
            <wp:extent cx="5935980" cy="4451985"/>
            <wp:effectExtent l="0" t="0" r="7620" b="5715"/>
            <wp:wrapTight wrapText="bothSides">
              <wp:wrapPolygon edited="0">
                <wp:start x="21600" y="21600"/>
                <wp:lineTo x="21600" y="65"/>
                <wp:lineTo x="42" y="65"/>
                <wp:lineTo x="42" y="21600"/>
                <wp:lineTo x="21600" y="2160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6.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5935980" cy="4451985"/>
                    </a:xfrm>
                    <a:prstGeom prst="rect">
                      <a:avLst/>
                    </a:prstGeom>
                  </pic:spPr>
                </pic:pic>
              </a:graphicData>
            </a:graphic>
            <wp14:sizeRelH relativeFrom="page">
              <wp14:pctWidth>0</wp14:pctWidth>
            </wp14:sizeRelH>
            <wp14:sizeRelV relativeFrom="page">
              <wp14:pctHeight>0</wp14:pctHeight>
            </wp14:sizeRelV>
          </wp:anchor>
        </w:drawing>
      </w:r>
      <w:r w:rsidR="00F22845">
        <w:t>Eine dunkleren Ort wo ich die Aufnahmen stehen lasse kann um am nächsten Tag weiter zu arbeiten. Solch einen Ort zu finden war echt schwierig. Zuerst baute ich ihn im Zimmer meiner Geschwister auf, weil sie meisten nicht oft im Zimmer sind. Das stellte sich als Fehler heraus, als ich sie mit einer Packung von dem UV-Sand spielen sah.</w:t>
      </w:r>
      <w:r w:rsidR="006E3F94" w:rsidRPr="00850991">
        <w:t xml:space="preserve"> </w:t>
      </w:r>
      <w:r w:rsidR="008961B1">
        <w:t xml:space="preserve">Somit richtete ich mir einen Arbeitsort in meinem Zimmer ein. Wo ich ungestört arbeiten konnte. </w:t>
      </w:r>
    </w:p>
    <w:p w:rsidR="00723078" w:rsidRDefault="00723078" w:rsidP="00723078">
      <w:pPr>
        <w:jc w:val="left"/>
      </w:pPr>
      <w:r>
        <w:t xml:space="preserve">Bilder </w:t>
      </w:r>
      <w:r w:rsidR="00024D3E">
        <w:t>von meinem Arbeitsplatz;</w:t>
      </w:r>
      <w:r>
        <w:t xml:space="preserve"> </w:t>
      </w:r>
    </w:p>
    <w:p w:rsidR="005B2F03" w:rsidRDefault="00723078">
      <w:pPr>
        <w:spacing w:after="0" w:line="240" w:lineRule="auto"/>
        <w:jc w:val="left"/>
      </w:pPr>
      <w:r>
        <w:br w:type="page"/>
      </w:r>
    </w:p>
    <w:p w:rsidR="005B2F03" w:rsidRDefault="005B2F03">
      <w:pPr>
        <w:spacing w:after="0" w:line="240" w:lineRule="auto"/>
        <w:jc w:val="left"/>
      </w:pPr>
      <w:r>
        <w:rPr>
          <w:noProof/>
          <w:lang w:val="de-CH" w:eastAsia="de-CH"/>
        </w:rPr>
        <w:lastRenderedPageBreak/>
        <w:drawing>
          <wp:anchor distT="0" distB="0" distL="114300" distR="114300" simplePos="0" relativeHeight="251670528" behindDoc="1" locked="0" layoutInCell="1" allowOverlap="1" wp14:anchorId="4ECCB636" wp14:editId="1E770D5C">
            <wp:simplePos x="0" y="0"/>
            <wp:positionH relativeFrom="column">
              <wp:posOffset>2345055</wp:posOffset>
            </wp:positionH>
            <wp:positionV relativeFrom="paragraph">
              <wp:posOffset>548640</wp:posOffset>
            </wp:positionV>
            <wp:extent cx="4561840" cy="3422015"/>
            <wp:effectExtent l="0" t="1588" r="8573" b="8572"/>
            <wp:wrapTight wrapText="bothSides">
              <wp:wrapPolygon edited="0">
                <wp:start x="-8" y="21590"/>
                <wp:lineTo x="21550" y="21590"/>
                <wp:lineTo x="21550" y="66"/>
                <wp:lineTo x="-8" y="66"/>
                <wp:lineTo x="-8" y="2159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561840" cy="3422015"/>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69504" behindDoc="1" locked="0" layoutInCell="1" allowOverlap="1" wp14:anchorId="68BEE461" wp14:editId="7E4C43A9">
            <wp:simplePos x="0" y="0"/>
            <wp:positionH relativeFrom="column">
              <wp:posOffset>-1259840</wp:posOffset>
            </wp:positionH>
            <wp:positionV relativeFrom="paragraph">
              <wp:posOffset>552450</wp:posOffset>
            </wp:positionV>
            <wp:extent cx="4558030" cy="3418205"/>
            <wp:effectExtent l="0" t="1588" r="0" b="0"/>
            <wp:wrapTight wrapText="bothSides">
              <wp:wrapPolygon edited="0">
                <wp:start x="-8" y="21590"/>
                <wp:lineTo x="21478" y="21590"/>
                <wp:lineTo x="21478" y="163"/>
                <wp:lineTo x="-8" y="163"/>
                <wp:lineTo x="-8" y="2159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558030" cy="3418205"/>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71552" behindDoc="1" locked="0" layoutInCell="1" allowOverlap="1" wp14:anchorId="183009A5" wp14:editId="05EEBF15">
            <wp:simplePos x="0" y="0"/>
            <wp:positionH relativeFrom="column">
              <wp:posOffset>1109980</wp:posOffset>
            </wp:positionH>
            <wp:positionV relativeFrom="paragraph">
              <wp:posOffset>5379720</wp:posOffset>
            </wp:positionV>
            <wp:extent cx="4353560" cy="3265170"/>
            <wp:effectExtent l="0" t="8255" r="635" b="635"/>
            <wp:wrapTight wrapText="bothSides">
              <wp:wrapPolygon edited="0">
                <wp:start x="-41" y="21545"/>
                <wp:lineTo x="21509" y="21545"/>
                <wp:lineTo x="21509" y="122"/>
                <wp:lineTo x="-41" y="122"/>
                <wp:lineTo x="-41" y="21545"/>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353560" cy="3265170"/>
                    </a:xfrm>
                    <a:prstGeom prst="rect">
                      <a:avLst/>
                    </a:prstGeom>
                  </pic:spPr>
                </pic:pic>
              </a:graphicData>
            </a:graphic>
            <wp14:sizeRelH relativeFrom="page">
              <wp14:pctWidth>0</wp14:pctWidth>
            </wp14:sizeRelH>
            <wp14:sizeRelV relativeFrom="page">
              <wp14:pctHeight>0</wp14:pctHeight>
            </wp14:sizeRelV>
          </wp:anchor>
        </w:drawing>
      </w:r>
      <w:r>
        <w:br w:type="page"/>
      </w:r>
    </w:p>
    <w:p w:rsidR="00723078" w:rsidRDefault="00723078">
      <w:pPr>
        <w:spacing w:after="0" w:line="240" w:lineRule="auto"/>
        <w:jc w:val="left"/>
      </w:pPr>
    </w:p>
    <w:p w:rsidR="00024D3E" w:rsidRPr="00850991" w:rsidRDefault="005B2F03" w:rsidP="00723078">
      <w:pPr>
        <w:jc w:val="left"/>
      </w:pPr>
      <w:r>
        <w:rPr>
          <w:noProof/>
          <w:lang w:val="de-CH" w:eastAsia="de-CH"/>
        </w:rPr>
        <w:drawing>
          <wp:anchor distT="0" distB="0" distL="114300" distR="114300" simplePos="0" relativeHeight="251672576" behindDoc="1" locked="0" layoutInCell="1" allowOverlap="1" wp14:anchorId="5ECE3A6E" wp14:editId="28A46EC5">
            <wp:simplePos x="0" y="0"/>
            <wp:positionH relativeFrom="column">
              <wp:posOffset>2645410</wp:posOffset>
            </wp:positionH>
            <wp:positionV relativeFrom="paragraph">
              <wp:posOffset>5927090</wp:posOffset>
            </wp:positionV>
            <wp:extent cx="3458210" cy="2593975"/>
            <wp:effectExtent l="0" t="6033" r="2858" b="2857"/>
            <wp:wrapTight wrapText="bothSides">
              <wp:wrapPolygon edited="0">
                <wp:start x="-38" y="21550"/>
                <wp:lineTo x="21499" y="21550"/>
                <wp:lineTo x="21499" y="135"/>
                <wp:lineTo x="-38" y="135"/>
                <wp:lineTo x="-38" y="2155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58210" cy="2593975"/>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73600" behindDoc="1" locked="0" layoutInCell="1" allowOverlap="1" wp14:anchorId="0CDEFAA9" wp14:editId="6142E814">
            <wp:simplePos x="0" y="0"/>
            <wp:positionH relativeFrom="column">
              <wp:posOffset>-359410</wp:posOffset>
            </wp:positionH>
            <wp:positionV relativeFrom="paragraph">
              <wp:posOffset>5929630</wp:posOffset>
            </wp:positionV>
            <wp:extent cx="3439160" cy="2579370"/>
            <wp:effectExtent l="0" t="8255" r="635" b="635"/>
            <wp:wrapTight wrapText="bothSides">
              <wp:wrapPolygon edited="0">
                <wp:start x="-52" y="21531"/>
                <wp:lineTo x="21484" y="21531"/>
                <wp:lineTo x="21484" y="154"/>
                <wp:lineTo x="-52" y="154"/>
                <wp:lineTo x="-52" y="21531"/>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439160" cy="2579370"/>
                    </a:xfrm>
                    <a:prstGeom prst="rect">
                      <a:avLst/>
                    </a:prstGeom>
                  </pic:spPr>
                </pic:pic>
              </a:graphicData>
            </a:graphic>
            <wp14:sizeRelH relativeFrom="page">
              <wp14:pctWidth>0</wp14:pctWidth>
            </wp14:sizeRelH>
            <wp14:sizeRelV relativeFrom="page">
              <wp14:pctHeight>0</wp14:pctHeight>
            </wp14:sizeRelV>
          </wp:anchor>
        </w:drawing>
      </w:r>
      <w:r w:rsidR="00723078">
        <w:rPr>
          <w:noProof/>
          <w:lang w:val="de-CH" w:eastAsia="de-CH"/>
        </w:rPr>
        <w:drawing>
          <wp:anchor distT="0" distB="0" distL="114300" distR="114300" simplePos="0" relativeHeight="251674624" behindDoc="1" locked="0" layoutInCell="1" allowOverlap="1" wp14:anchorId="25E21B6C" wp14:editId="6E42CEEE">
            <wp:simplePos x="0" y="0"/>
            <wp:positionH relativeFrom="column">
              <wp:posOffset>16510</wp:posOffset>
            </wp:positionH>
            <wp:positionV relativeFrom="paragraph">
              <wp:posOffset>-95885</wp:posOffset>
            </wp:positionV>
            <wp:extent cx="5840730" cy="4380865"/>
            <wp:effectExtent l="6032" t="0" r="0" b="0"/>
            <wp:wrapTight wrapText="bothSides">
              <wp:wrapPolygon edited="0">
                <wp:start x="22" y="21630"/>
                <wp:lineTo x="21510" y="21630"/>
                <wp:lineTo x="21510" y="121"/>
                <wp:lineTo x="22" y="121"/>
                <wp:lineTo x="22" y="2163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5840730" cy="4380865"/>
                    </a:xfrm>
                    <a:prstGeom prst="rect">
                      <a:avLst/>
                    </a:prstGeom>
                  </pic:spPr>
                </pic:pic>
              </a:graphicData>
            </a:graphic>
            <wp14:sizeRelH relativeFrom="page">
              <wp14:pctWidth>0</wp14:pctWidth>
            </wp14:sizeRelH>
            <wp14:sizeRelV relativeFrom="page">
              <wp14:pctHeight>0</wp14:pctHeight>
            </wp14:sizeRelV>
          </wp:anchor>
        </w:drawing>
      </w:r>
    </w:p>
    <w:p w:rsidR="006E3F94" w:rsidRPr="00850991" w:rsidRDefault="00024D3E" w:rsidP="00D80157">
      <w:pPr>
        <w:pStyle w:val="berschrift1"/>
      </w:pPr>
      <w:bookmarkStart w:id="1" w:name="_Toc428362475"/>
      <w:r>
        <w:lastRenderedPageBreak/>
        <w:t xml:space="preserve">Zusammenfassung und </w:t>
      </w:r>
      <w:r w:rsidR="006E3F94" w:rsidRPr="00850991">
        <w:t>Schlusswort</w:t>
      </w:r>
      <w:bookmarkEnd w:id="1"/>
    </w:p>
    <w:p w:rsidR="006E3F94" w:rsidRDefault="003B6177" w:rsidP="00D80157">
      <w:r>
        <w:t>Und hier stehe ich schlussendlich, mit einem Projekt das ich herstellte. Wenn man sich das eigentlich vorstellt ist das unglaublich. Von einer winzigen Idee entsteht ein Video das Person berühren kann oder auch nicht. Es war eine harte Arbeit und dafür lohnt es sich auch gute Rückmeldung zu bekommen, egal was es für eine Arbeit war. Am Anfang, muss ich jetzt ehrlich zugeben, fand ich die Aufgabe ein Projekt selber zu organisieren und machen, schwachsinnig. Wir waren respektive sind immer noch in der dritte</w:t>
      </w:r>
      <w:r w:rsidR="00B77CAA">
        <w:t xml:space="preserve"> Oberstufen, das heisst für uns:</w:t>
      </w:r>
      <w:r>
        <w:t xml:space="preserve"> Lehrstelle suchen, uns Bewerben</w:t>
      </w:r>
      <w:r w:rsidR="00E60B33">
        <w:t xml:space="preserve">, </w:t>
      </w:r>
      <w:r>
        <w:t>Aufnahmeprüfungen für w</w:t>
      </w:r>
      <w:r w:rsidR="00E60B33">
        <w:t xml:space="preserve">eiterführende Schulen zu machen und </w:t>
      </w:r>
      <w:r>
        <w:t xml:space="preserve"> dann noch dazu die Projektarbeit, als ob wir nicht genug um die Ohren hätten. A</w:t>
      </w:r>
      <w:r w:rsidR="00E60B33">
        <w:t>ber im nach hinein lernte ich, dass es nicht drum geht uns zu quälen oder uns zu zeigen wie man organisiert</w:t>
      </w:r>
      <w:r w:rsidR="00B77CAA">
        <w:t>, s</w:t>
      </w:r>
      <w:r w:rsidR="00E60B33">
        <w:t>ondern uns die Möglichkeit zu geben aus unsere</w:t>
      </w:r>
      <w:r w:rsidR="00B77CAA">
        <w:t>r</w:t>
      </w:r>
      <w:r w:rsidR="00E60B33">
        <w:t xml:space="preserve"> </w:t>
      </w:r>
      <w:r w:rsidR="00B77CAA">
        <w:t>K</w:t>
      </w:r>
      <w:r w:rsidR="00E60B33">
        <w:t>raft etwas entstehen</w:t>
      </w:r>
      <w:r w:rsidR="00B77CAA">
        <w:t xml:space="preserve"> zu</w:t>
      </w:r>
      <w:r w:rsidR="00E60B33">
        <w:t xml:space="preserve"> lassen, wenn wir wollen. Es ging bei allen ein bisschen um seine eigene Persönlichkeit. Wenn man jetzt alle Projekte anschaut, erhebt das Projekt dessen </w:t>
      </w:r>
      <w:r w:rsidR="008F24D3">
        <w:t>Person</w:t>
      </w:r>
      <w:r w:rsidR="00B77CAA">
        <w:t>s</w:t>
      </w:r>
      <w:r w:rsidR="00E60B33">
        <w:t xml:space="preserve"> Eigenschaften. Weil wir nicht einfach auf irgendeinem Grund dieses oder jenes Thema auserwählt haben sondern was wir sind haben wir auserwählt.</w:t>
      </w:r>
      <w:r w:rsidR="008F24D3">
        <w:t xml:space="preserve"> Und die Lehrer haben und diese Möglichkeit gegeben. Jeder kann sagen meine Schulzeit war schlimm wegen dem und das. Aber ich finde du machst deine Schulzeit zu dem was du erleben möchtest und zu dem an was du dich erinnern wirst. </w:t>
      </w:r>
      <w:r w:rsidR="00E60B33">
        <w:t xml:space="preserve"> Ich bin froh in einer solchen Schule zu sein, denn ohne die hätte ich das nie </w:t>
      </w:r>
      <w:r w:rsidR="008F24D3">
        <w:t>entdeckt</w:t>
      </w:r>
      <w:r w:rsidR="00E60B33">
        <w:t>.</w:t>
      </w:r>
    </w:p>
    <w:p w:rsidR="003B6177" w:rsidRPr="00850991" w:rsidRDefault="003B6177" w:rsidP="00D80157"/>
    <w:p w:rsidR="00DA05E3" w:rsidRPr="004D0AFE" w:rsidRDefault="006E3F94" w:rsidP="00D80157">
      <w:pPr>
        <w:pStyle w:val="berschrift1"/>
      </w:pPr>
      <w:bookmarkStart w:id="2" w:name="_Toc428362476"/>
      <w:r w:rsidRPr="004D0AFE">
        <w:lastRenderedPageBreak/>
        <w:t>Quellenverzeichnis</w:t>
      </w:r>
      <w:bookmarkEnd w:id="2"/>
    </w:p>
    <w:p w:rsidR="006E3F94" w:rsidRPr="00850991" w:rsidRDefault="003C04B3" w:rsidP="00D80157">
      <w:pPr>
        <w:pStyle w:val="berschrift2"/>
      </w:pPr>
      <w:bookmarkStart w:id="3" w:name="_Toc428362477"/>
      <w:r w:rsidRPr="00850991">
        <w:t>Quellenangaben von Texten</w:t>
      </w:r>
      <w:bookmarkEnd w:id="3"/>
    </w:p>
    <w:p w:rsidR="003C04B3" w:rsidRPr="00850991" w:rsidRDefault="00D23E66" w:rsidP="00D80157">
      <w:pPr>
        <w:pStyle w:val="Literatur"/>
      </w:pPr>
      <w:r>
        <w:tab/>
      </w:r>
      <w:r w:rsidR="00D65D82">
        <w:t xml:space="preserve">Infos Ultraviolettstrahlung: </w:t>
      </w:r>
      <w:r w:rsidR="00D65D82" w:rsidRPr="00D65D82">
        <w:t>https://de.wikipedia.org/wiki/Ultraviolettstrahlung</w:t>
      </w:r>
    </w:p>
    <w:p w:rsidR="00D65D82" w:rsidRPr="00D65D82" w:rsidRDefault="00D23E66" w:rsidP="00D65D82">
      <w:pPr>
        <w:pStyle w:val="Literatur"/>
        <w:rPr>
          <w:lang w:val="fr-CH"/>
        </w:rPr>
      </w:pPr>
      <w:r w:rsidRPr="008F24D3">
        <w:rPr>
          <w:lang w:val="de-CH"/>
        </w:rPr>
        <w:tab/>
      </w:r>
      <w:r w:rsidR="00D65D82" w:rsidRPr="00D65D82">
        <w:rPr>
          <w:lang w:val="fr-CH"/>
        </w:rPr>
        <w:t>Sony Kamera</w:t>
      </w:r>
      <w:r w:rsidR="003C04B3" w:rsidRPr="00D65D82">
        <w:rPr>
          <w:lang w:val="fr-CH"/>
        </w:rPr>
        <w:t>:</w:t>
      </w:r>
      <w:r w:rsidR="003C04B3" w:rsidRPr="00D65D82">
        <w:rPr>
          <w:lang w:val="fr-CH"/>
        </w:rPr>
        <w:tab/>
      </w:r>
      <w:bookmarkStart w:id="4" w:name="_Toc428362478"/>
      <w:r w:rsidR="00D65D82" w:rsidRPr="00D65D82">
        <w:rPr>
          <w:lang w:val="fr-CH"/>
        </w:rPr>
        <w:t>http://www.sony.ch/support/de/content/cnt-specs/HDR-CX700VE/list</w:t>
      </w:r>
    </w:p>
    <w:p w:rsidR="00E31112" w:rsidRPr="004D0AFE" w:rsidRDefault="00E31112" w:rsidP="00D80157">
      <w:pPr>
        <w:pStyle w:val="berschrift2"/>
      </w:pPr>
      <w:bookmarkStart w:id="5" w:name="_Toc428362479"/>
      <w:bookmarkEnd w:id="4"/>
      <w:r w:rsidRPr="00850991">
        <w:t>Quellenagaben bei praktischen Arbeiten</w:t>
      </w:r>
      <w:bookmarkEnd w:id="5"/>
    </w:p>
    <w:p w:rsidR="003C04B3" w:rsidRDefault="00D65D82" w:rsidP="00D80157">
      <w:pPr>
        <w:pStyle w:val="Literatur"/>
      </w:pPr>
      <w:r>
        <w:t xml:space="preserve"> </w:t>
      </w:r>
      <w:r>
        <w:tab/>
        <w:t xml:space="preserve"> Reto Gehrig, Gehilfe bei Installation von dem Arbeitsort.</w:t>
      </w:r>
    </w:p>
    <w:p w:rsidR="00D65D82" w:rsidRDefault="00D65D82" w:rsidP="00D80157">
      <w:pPr>
        <w:pStyle w:val="Literatur"/>
      </w:pPr>
      <w:r>
        <w:t xml:space="preserve">          Roland Gehrig, Ausleiher der Kamer </w:t>
      </w:r>
      <w:r w:rsidR="00A92F48">
        <w:t>mit Knopfauslösung</w:t>
      </w:r>
      <w:r>
        <w:t xml:space="preserve"> </w:t>
      </w:r>
    </w:p>
    <w:p w:rsidR="00D65D82" w:rsidRPr="00850991" w:rsidRDefault="00D65D82" w:rsidP="00D65D82">
      <w:pPr>
        <w:pStyle w:val="Literatur"/>
      </w:pPr>
    </w:p>
    <w:p w:rsidR="00DA05E3" w:rsidRPr="00850991" w:rsidRDefault="00A616D2" w:rsidP="00D80157">
      <w:pPr>
        <w:pStyle w:val="berschrift1"/>
      </w:pPr>
      <w:bookmarkStart w:id="6" w:name="_Toc521730070"/>
      <w:bookmarkStart w:id="7" w:name="_Toc113420646"/>
      <w:bookmarkStart w:id="8" w:name="_Toc428362480"/>
      <w:r w:rsidRPr="00850991">
        <w:lastRenderedPageBreak/>
        <w:t>Anhang</w:t>
      </w:r>
      <w:bookmarkEnd w:id="6"/>
      <w:bookmarkEnd w:id="7"/>
      <w:bookmarkEnd w:id="8"/>
    </w:p>
    <w:p w:rsidR="00E31112" w:rsidRDefault="00B04C26" w:rsidP="00D80157">
      <w:r>
        <w:t>Hier füge ich noch meine Projektplanung hinzu, an der ich mich wirklich gut halten konnte.</w:t>
      </w:r>
    </w:p>
    <w:p w:rsidR="00D65D82" w:rsidRDefault="00D65D82" w:rsidP="00D80157"/>
    <w:p w:rsidR="00DA05E3" w:rsidRPr="00850991" w:rsidRDefault="00D65D82" w:rsidP="00D65D82">
      <w:pPr>
        <w:pStyle w:val="Literatur"/>
        <w:ind w:left="0" w:firstLine="0"/>
      </w:pPr>
      <w:r>
        <w:rPr>
          <w:noProof/>
          <w:lang w:val="de-CH" w:eastAsia="de-CH"/>
        </w:rPr>
        <w:drawing>
          <wp:anchor distT="0" distB="0" distL="114300" distR="114300" simplePos="0" relativeHeight="251667456" behindDoc="1" locked="0" layoutInCell="1" allowOverlap="1" wp14:anchorId="43F2295F" wp14:editId="3C29F8BB">
            <wp:simplePos x="0" y="0"/>
            <wp:positionH relativeFrom="column">
              <wp:posOffset>-628015</wp:posOffset>
            </wp:positionH>
            <wp:positionV relativeFrom="paragraph">
              <wp:posOffset>400050</wp:posOffset>
            </wp:positionV>
            <wp:extent cx="6959600" cy="5745480"/>
            <wp:effectExtent l="0" t="0" r="0" b="7620"/>
            <wp:wrapTight wrapText="bothSides">
              <wp:wrapPolygon edited="0">
                <wp:start x="0" y="0"/>
                <wp:lineTo x="0" y="21557"/>
                <wp:lineTo x="21521" y="21557"/>
                <wp:lineTo x="2152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rojektplanung.PNG"/>
                    <pic:cNvPicPr/>
                  </pic:nvPicPr>
                  <pic:blipFill>
                    <a:blip r:embed="rId27">
                      <a:extLst>
                        <a:ext uri="{28A0092B-C50C-407E-A947-70E740481C1C}">
                          <a14:useLocalDpi xmlns:a14="http://schemas.microsoft.com/office/drawing/2010/main" val="0"/>
                        </a:ext>
                      </a:extLst>
                    </a:blip>
                    <a:stretch>
                      <a:fillRect/>
                    </a:stretch>
                  </pic:blipFill>
                  <pic:spPr>
                    <a:xfrm>
                      <a:off x="0" y="0"/>
                      <a:ext cx="6959600" cy="5745480"/>
                    </a:xfrm>
                    <a:prstGeom prst="rect">
                      <a:avLst/>
                    </a:prstGeom>
                  </pic:spPr>
                </pic:pic>
              </a:graphicData>
            </a:graphic>
            <wp14:sizeRelH relativeFrom="page">
              <wp14:pctWidth>0</wp14:pctWidth>
            </wp14:sizeRelH>
            <wp14:sizeRelV relativeFrom="page">
              <wp14:pctHeight>0</wp14:pctHeight>
            </wp14:sizeRelV>
          </wp:anchor>
        </w:drawing>
      </w:r>
      <w:r w:rsidR="00B04C26">
        <w:br w:type="textWrapping" w:clear="all"/>
      </w:r>
    </w:p>
    <w:sectPr w:rsidR="00DA05E3" w:rsidRPr="00850991" w:rsidSect="00295247">
      <w:headerReference w:type="even" r:id="rId28"/>
      <w:footerReference w:type="default" r:id="rId29"/>
      <w:headerReference w:type="first" r:id="rId30"/>
      <w:footerReference w:type="first" r:id="rId31"/>
      <w:pgSz w:w="11900" w:h="16840"/>
      <w:pgMar w:top="1418" w:right="1134" w:bottom="1418" w:left="1418" w:header="840" w:footer="840"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848" w:rsidRDefault="00963848" w:rsidP="00D80157">
      <w:pPr>
        <w:pStyle w:val="Dokumentstruktur"/>
      </w:pPr>
      <w:r>
        <w:separator/>
      </w:r>
    </w:p>
  </w:endnote>
  <w:endnote w:type="continuationSeparator" w:id="0">
    <w:p w:rsidR="00963848" w:rsidRDefault="00963848" w:rsidP="00D80157">
      <w:pPr>
        <w:pStyle w:val="Dokumentstruktu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Geneva">
    <w:altName w:val="Arial"/>
    <w:charset w:val="00"/>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5E3" w:rsidRDefault="00A616D2" w:rsidP="00D80157">
    <w:pPr>
      <w:pStyle w:val="Fuzeile"/>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5E3" w:rsidRDefault="00A616D2" w:rsidP="00D80157">
    <w:pPr>
      <w:pStyle w:val="Fuzeile"/>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5E3" w:rsidRDefault="00A616D2" w:rsidP="00D80157">
    <w:pPr>
      <w:pStyle w:val="Fuzeile"/>
    </w:pPr>
    <w:r>
      <w:tab/>
    </w:r>
    <w:r>
      <w:tab/>
    </w:r>
    <w:r>
      <w:rPr>
        <w:rStyle w:val="Seitenzahl"/>
      </w:rPr>
      <w:fldChar w:fldCharType="begin"/>
    </w:r>
    <w:r>
      <w:rPr>
        <w:rStyle w:val="Seitenzahl"/>
      </w:rPr>
      <w:instrText xml:space="preserve"> PAGE </w:instrText>
    </w:r>
    <w:r>
      <w:rPr>
        <w:rStyle w:val="Seitenzahl"/>
      </w:rPr>
      <w:fldChar w:fldCharType="separate"/>
    </w:r>
    <w:r w:rsidR="00FE6E32">
      <w:rPr>
        <w:rStyle w:val="Seitenzahl"/>
        <w:noProof/>
      </w:rPr>
      <w:t>2</w:t>
    </w:r>
    <w:r>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5E3" w:rsidRDefault="00A616D2" w:rsidP="00D80157">
    <w:pPr>
      <w:pStyle w:val="Fuzeile"/>
    </w:pPr>
    <w:r>
      <w:tab/>
    </w:r>
    <w:r>
      <w:tab/>
    </w:r>
    <w:r>
      <w:rPr>
        <w:rStyle w:val="Seitenzahl"/>
      </w:rPr>
      <w:fldChar w:fldCharType="begin"/>
    </w:r>
    <w:r>
      <w:rPr>
        <w:rStyle w:val="Seitenzahl"/>
      </w:rPr>
      <w:instrText xml:space="preserve"> PAGE </w:instrText>
    </w:r>
    <w:r>
      <w:rPr>
        <w:rStyle w:val="Seitenzahl"/>
      </w:rPr>
      <w:fldChar w:fldCharType="separate"/>
    </w:r>
    <w:r w:rsidR="00FE6E32">
      <w:rPr>
        <w:rStyle w:val="Seitenzahl"/>
        <w:noProof/>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848" w:rsidRPr="00F32C2D" w:rsidRDefault="00963848" w:rsidP="00D80157">
      <w:pPr>
        <w:pStyle w:val="Dokumentstruktur"/>
      </w:pPr>
      <w:r w:rsidRPr="00F32C2D">
        <w:separator/>
      </w:r>
    </w:p>
  </w:footnote>
  <w:footnote w:type="continuationSeparator" w:id="0">
    <w:p w:rsidR="00963848" w:rsidRDefault="00963848" w:rsidP="00D80157">
      <w:pPr>
        <w:pStyle w:val="Dokumentstruktu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05E" w:rsidRPr="00FC5CB0" w:rsidRDefault="0075305E" w:rsidP="00D80157">
    <w:pPr>
      <w:jc w:val="right"/>
    </w:pPr>
    <w:r w:rsidRPr="00FC5CB0">
      <w:rPr>
        <w:noProof/>
        <w:lang w:val="de-CH" w:eastAsia="de-CH"/>
      </w:rPr>
      <w:drawing>
        <wp:anchor distT="0" distB="0" distL="114300" distR="114300" simplePos="0" relativeHeight="251659264" behindDoc="1" locked="0" layoutInCell="1" allowOverlap="1" wp14:anchorId="30C75C6F" wp14:editId="6B31DA60">
          <wp:simplePos x="0" y="0"/>
          <wp:positionH relativeFrom="column">
            <wp:posOffset>-164465</wp:posOffset>
          </wp:positionH>
          <wp:positionV relativeFrom="paragraph">
            <wp:posOffset>-88900</wp:posOffset>
          </wp:positionV>
          <wp:extent cx="2285365" cy="784860"/>
          <wp:effectExtent l="0" t="0" r="635" b="0"/>
          <wp:wrapTight wrapText="bothSides">
            <wp:wrapPolygon edited="0">
              <wp:start x="360" y="0"/>
              <wp:lineTo x="0" y="6816"/>
              <wp:lineTo x="720" y="8913"/>
              <wp:lineTo x="3241" y="8913"/>
              <wp:lineTo x="3421" y="18874"/>
              <wp:lineTo x="3601" y="19922"/>
              <wp:lineTo x="21066" y="19922"/>
              <wp:lineTo x="21426" y="15728"/>
              <wp:lineTo x="3421" y="0"/>
              <wp:lineTo x="360" y="0"/>
            </wp:wrapPolygon>
          </wp:wrapTight>
          <wp:docPr id="1" name="Grafik 1" descr="Logo Primarschule Schönenw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imarschule Schönenwe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36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157">
      <w:t>Projektarbeit</w:t>
    </w:r>
  </w:p>
  <w:p w:rsidR="0075305E" w:rsidRPr="00FC5CB0" w:rsidRDefault="0075305E" w:rsidP="00D80157">
    <w:pPr>
      <w:jc w:val="right"/>
    </w:pPr>
    <w:r w:rsidRPr="00FC5CB0">
      <w:t>3. Oberstufe</w:t>
    </w:r>
  </w:p>
  <w:p w:rsidR="0075305E" w:rsidRPr="00FC5CB0" w:rsidRDefault="0075305E" w:rsidP="00D80157">
    <w:pPr>
      <w:jc w:val="right"/>
    </w:pPr>
    <w:r w:rsidRPr="00FC5CB0">
      <w:t>Oberstufenzentrum Schönau</w:t>
    </w:r>
  </w:p>
  <w:p w:rsidR="0075305E" w:rsidRPr="00FC5CB0" w:rsidRDefault="0075305E" w:rsidP="00D80157">
    <w:pPr>
      <w:jc w:val="right"/>
    </w:pPr>
    <w:r w:rsidRPr="00FC5CB0">
      <w:t>9000 St.Gallen</w:t>
    </w:r>
  </w:p>
  <w:p w:rsidR="0075305E" w:rsidRDefault="0075305E" w:rsidP="00D801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5E3" w:rsidRDefault="00FE6E32" w:rsidP="00D80157"/>
  <w:p w:rsidR="00DA05E3" w:rsidRDefault="00FE6E32" w:rsidP="00D80157"/>
  <w:p w:rsidR="00DA05E3" w:rsidRDefault="00FE6E32" w:rsidP="00D8015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5E3" w:rsidRDefault="00FE6E32" w:rsidP="00D8015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2485F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B16C50"/>
    <w:multiLevelType w:val="hybridMultilevel"/>
    <w:tmpl w:val="ED0A3AF2"/>
    <w:lvl w:ilvl="0" w:tplc="23CE13BA">
      <w:start w:val="1"/>
      <w:numFmt w:val="bullet"/>
      <w:pStyle w:val="Aufzhlung1"/>
      <w:lvlText w:val="–"/>
      <w:lvlJc w:val="left"/>
      <w:pPr>
        <w:tabs>
          <w:tab w:val="num" w:pos="720"/>
        </w:tabs>
        <w:ind w:left="720" w:hanging="360"/>
      </w:pPr>
      <w:rPr>
        <w:rFonts w:ascii="Times New Roman" w:hAnsi="Times New Roman" w:hint="default"/>
      </w:rPr>
    </w:lvl>
    <w:lvl w:ilvl="1" w:tplc="00030407">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16E1E"/>
    <w:multiLevelType w:val="multilevel"/>
    <w:tmpl w:val="A474761C"/>
    <w:name w:val="[Beispiel]"/>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15:restartNumberingAfterBreak="0">
    <w:nsid w:val="0D826406"/>
    <w:multiLevelType w:val="multilevel"/>
    <w:tmpl w:val="74462DD0"/>
    <w:name w:val="Test"/>
    <w:lvl w:ilvl="0">
      <w:start w:val="1"/>
      <w:numFmt w:val="bullet"/>
      <w:lvlText w:val=""/>
      <w:lvlJc w:val="left"/>
      <w:pPr>
        <w:tabs>
          <w:tab w:val="num" w:pos="360"/>
        </w:tabs>
        <w:ind w:left="0" w:firstLine="0"/>
      </w:pPr>
      <w:rPr>
        <w:rFonts w:ascii="Symbol" w:hAnsi="Symbol" w:hint="default"/>
        <w:color w:val="auto"/>
        <w:sz w:val="20"/>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 w15:restartNumberingAfterBreak="0">
    <w:nsid w:val="34CC235D"/>
    <w:multiLevelType w:val="multilevel"/>
    <w:tmpl w:val="529A34A4"/>
    <w:name w:val="[Titel]"/>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6)"/>
      <w:lvlJc w:val="left"/>
      <w:pPr>
        <w:tabs>
          <w:tab w:val="num" w:pos="2736"/>
        </w:tabs>
        <w:ind w:left="2736" w:hanging="936"/>
      </w:pPr>
      <w:rPr>
        <w:rFonts w:hint="default"/>
      </w:rPr>
    </w:lvl>
    <w:lvl w:ilvl="6">
      <w:start w:val="1"/>
      <w:numFmt w:val="lowerLetter"/>
      <w:lvlText w:val="%7)"/>
      <w:lvlJc w:val="left"/>
      <w:pPr>
        <w:tabs>
          <w:tab w:val="num" w:pos="324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3C097153"/>
    <w:multiLevelType w:val="multilevel"/>
    <w:tmpl w:val="9068654E"/>
    <w:lvl w:ilvl="0">
      <w:start w:val="1"/>
      <w:numFmt w:val="decimal"/>
      <w:pStyle w:val="berschrift1"/>
      <w:lvlText w:val="%1"/>
      <w:lvlJc w:val="left"/>
      <w:pPr>
        <w:tabs>
          <w:tab w:val="num" w:pos="960"/>
        </w:tabs>
        <w:ind w:left="960" w:hanging="960"/>
      </w:pPr>
      <w:rPr>
        <w:rFonts w:hint="default"/>
      </w:rPr>
    </w:lvl>
    <w:lvl w:ilvl="1">
      <w:start w:val="1"/>
      <w:numFmt w:val="decimal"/>
      <w:pStyle w:val="berschrift2"/>
      <w:lvlText w:val="%1.%2"/>
      <w:lvlJc w:val="left"/>
      <w:pPr>
        <w:tabs>
          <w:tab w:val="num" w:pos="960"/>
        </w:tabs>
        <w:ind w:left="960" w:hanging="960"/>
      </w:pPr>
      <w:rPr>
        <w:rFonts w:hint="default"/>
        <w:b w:val="0"/>
      </w:rPr>
    </w:lvl>
    <w:lvl w:ilvl="2">
      <w:start w:val="1"/>
      <w:numFmt w:val="decimal"/>
      <w:pStyle w:val="berschrift3"/>
      <w:lvlText w:val="%1.%2.%3"/>
      <w:lvlJc w:val="left"/>
      <w:pPr>
        <w:tabs>
          <w:tab w:val="num" w:pos="960"/>
        </w:tabs>
        <w:ind w:left="960" w:hanging="960"/>
      </w:pPr>
      <w:rPr>
        <w:rFonts w:hint="default"/>
      </w:rPr>
    </w:lvl>
    <w:lvl w:ilvl="3">
      <w:start w:val="1"/>
      <w:numFmt w:val="decimal"/>
      <w:pStyle w:val="berschrift4"/>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E7057D4"/>
    <w:multiLevelType w:val="hybridMultilevel"/>
    <w:tmpl w:val="34E6C9F4"/>
    <w:lvl w:ilvl="0" w:tplc="84E48D98">
      <w:start w:val="1"/>
      <w:numFmt w:val="decimal"/>
      <w:pStyle w:val="Beispiel1"/>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7" w15:restartNumberingAfterBreak="0">
    <w:nsid w:val="7A025F2A"/>
    <w:multiLevelType w:val="multilevel"/>
    <w:tmpl w:val="55C00904"/>
    <w:name w:val="[Regel]"/>
    <w:lvl w:ilvl="0">
      <w:start w:val="1"/>
      <w:numFmt w:val="upperLetter"/>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num w:numId="1">
    <w:abstractNumId w:val="0"/>
  </w:num>
  <w:num w:numId="2">
    <w:abstractNumId w:val="5"/>
  </w:num>
  <w:num w:numId="3">
    <w:abstractNumId w:val="1"/>
  </w:num>
  <w:num w:numId="4">
    <w:abstractNumId w:val="6"/>
  </w:num>
  <w:num w:numId="5">
    <w:abstractNumId w:val="5"/>
    <w:lvlOverride w:ilvl="0">
      <w:startOverride w:val="2"/>
    </w:lvlOverride>
    <w:lvlOverride w:ilvl="1">
      <w:startOverride w:val="2"/>
    </w:lvlOverride>
    <w:lvlOverride w:ilvl="2">
      <w:startOverride w:val="1"/>
    </w:lvlOverride>
  </w:num>
  <w:num w:numId="6">
    <w:abstractNumId w:val="5"/>
    <w:lvlOverride w:ilvl="0">
      <w:startOverride w:val="2"/>
    </w:lvlOverride>
    <w:lvlOverride w:ilvl="1">
      <w:startOverride w:val="2"/>
    </w:lvlOverride>
    <w:lvlOverride w:ilvl="2">
      <w:startOverride w:val="2"/>
    </w:lvlOverride>
  </w:num>
  <w:num w:numId="7">
    <w:abstractNumId w:val="5"/>
  </w:num>
  <w:num w:numId="8">
    <w:abstractNumId w:val="6"/>
  </w:num>
  <w:num w:numId="9">
    <w:abstractNumId w:val="5"/>
    <w:lvlOverride w:ilvl="0">
      <w:startOverride w:val="2"/>
    </w:lvlOverride>
    <w:lvlOverride w:ilvl="1">
      <w:startOverride w:val="2"/>
    </w:lvlOverride>
    <w:lvlOverride w:ilvl="2">
      <w:startOverride w:val="3"/>
    </w:lvlOverride>
  </w:num>
  <w:num w:numId="10">
    <w:abstractNumId w:val="5"/>
    <w:lvlOverride w:ilvl="0">
      <w:startOverride w:val="2"/>
    </w:lvlOverride>
    <w:lvlOverride w:ilvl="1">
      <w:startOverride w:val="2"/>
    </w:lvlOverride>
    <w:lvlOverride w:ilvl="2">
      <w:startOverride w:val="2"/>
    </w:lvlOverride>
  </w:num>
  <w:num w:numId="11">
    <w:abstractNumId w:val="5"/>
    <w:lvlOverride w:ilvl="0">
      <w:startOverride w:val="2"/>
    </w:lvlOverride>
    <w:lvlOverride w:ilvl="1">
      <w:startOverride w:val="2"/>
    </w:lvlOverride>
    <w:lvlOverride w:ilvl="2">
      <w:startOverride w:val="3"/>
    </w:lvlOverride>
  </w:num>
  <w:num w:numId="12">
    <w:abstractNumId w:val="5"/>
    <w:lvlOverride w:ilvl="0">
      <w:startOverride w:val="2"/>
    </w:lvlOverride>
    <w:lvlOverride w:ilvl="1">
      <w:startOverride w:val="2"/>
    </w:lvlOverride>
    <w:lvlOverride w:ilvl="2">
      <w:startOverride w:val="2"/>
    </w:lvlOverride>
  </w:num>
  <w:num w:numId="13">
    <w:abstractNumId w:val="5"/>
    <w:lvlOverride w:ilvl="0">
      <w:startOverride w:val="3"/>
    </w:lvlOverride>
    <w:lvlOverride w:ilv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intFractionalCharacterWidth/>
  <w:embedSystem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848"/>
    <w:rsid w:val="00003D26"/>
    <w:rsid w:val="00004634"/>
    <w:rsid w:val="00024D3E"/>
    <w:rsid w:val="000441DE"/>
    <w:rsid w:val="000F1738"/>
    <w:rsid w:val="001C10F5"/>
    <w:rsid w:val="00224029"/>
    <w:rsid w:val="00252D95"/>
    <w:rsid w:val="00283D8A"/>
    <w:rsid w:val="00295247"/>
    <w:rsid w:val="002E2506"/>
    <w:rsid w:val="00320869"/>
    <w:rsid w:val="003215B7"/>
    <w:rsid w:val="00334CBC"/>
    <w:rsid w:val="00387EF4"/>
    <w:rsid w:val="003B6177"/>
    <w:rsid w:val="003C04B3"/>
    <w:rsid w:val="003D3DC6"/>
    <w:rsid w:val="004715B6"/>
    <w:rsid w:val="00493B30"/>
    <w:rsid w:val="004B39E7"/>
    <w:rsid w:val="004D0AFE"/>
    <w:rsid w:val="004F45A5"/>
    <w:rsid w:val="005031E1"/>
    <w:rsid w:val="00526791"/>
    <w:rsid w:val="005550A6"/>
    <w:rsid w:val="005A47FA"/>
    <w:rsid w:val="005B2F03"/>
    <w:rsid w:val="005C0006"/>
    <w:rsid w:val="006058FE"/>
    <w:rsid w:val="00623A1D"/>
    <w:rsid w:val="00635666"/>
    <w:rsid w:val="006B4DDB"/>
    <w:rsid w:val="006B7C65"/>
    <w:rsid w:val="006C191B"/>
    <w:rsid w:val="006D1EE8"/>
    <w:rsid w:val="006E3F94"/>
    <w:rsid w:val="00723078"/>
    <w:rsid w:val="007369EA"/>
    <w:rsid w:val="00752EFB"/>
    <w:rsid w:val="0075305E"/>
    <w:rsid w:val="007B3F5B"/>
    <w:rsid w:val="007B443A"/>
    <w:rsid w:val="007D1920"/>
    <w:rsid w:val="007E147C"/>
    <w:rsid w:val="007F0B26"/>
    <w:rsid w:val="007F193F"/>
    <w:rsid w:val="00806447"/>
    <w:rsid w:val="00830F26"/>
    <w:rsid w:val="00850991"/>
    <w:rsid w:val="008961B1"/>
    <w:rsid w:val="008B18CA"/>
    <w:rsid w:val="008D359F"/>
    <w:rsid w:val="008F24D3"/>
    <w:rsid w:val="00930BD8"/>
    <w:rsid w:val="009615B9"/>
    <w:rsid w:val="00963848"/>
    <w:rsid w:val="009F212F"/>
    <w:rsid w:val="00A5050C"/>
    <w:rsid w:val="00A616D2"/>
    <w:rsid w:val="00A7494D"/>
    <w:rsid w:val="00A92F48"/>
    <w:rsid w:val="00B015BE"/>
    <w:rsid w:val="00B04C26"/>
    <w:rsid w:val="00B567F1"/>
    <w:rsid w:val="00B77CAA"/>
    <w:rsid w:val="00B94B79"/>
    <w:rsid w:val="00CC589E"/>
    <w:rsid w:val="00D23E66"/>
    <w:rsid w:val="00D35AC2"/>
    <w:rsid w:val="00D544B0"/>
    <w:rsid w:val="00D65D82"/>
    <w:rsid w:val="00D80157"/>
    <w:rsid w:val="00DE7001"/>
    <w:rsid w:val="00E31112"/>
    <w:rsid w:val="00E50687"/>
    <w:rsid w:val="00E60B33"/>
    <w:rsid w:val="00E81191"/>
    <w:rsid w:val="00E92CE5"/>
    <w:rsid w:val="00EE4881"/>
    <w:rsid w:val="00F22845"/>
    <w:rsid w:val="00F558F7"/>
    <w:rsid w:val="00FA4603"/>
    <w:rsid w:val="00FB2FD5"/>
    <w:rsid w:val="00FC5CB0"/>
    <w:rsid w:val="00FE6E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4:docId w14:val="47B81B53"/>
  <w15:docId w15:val="{701A57E3-C775-4899-B20C-EA5F276F2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9"/>
    <w:lsdException w:name="heading 6" w:uiPriority="9"/>
    <w:lsdException w:name="heading 7" w:uiPriority="9"/>
    <w:lsdException w:name="heading 8" w:uiPriority="9"/>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0157"/>
    <w:pPr>
      <w:spacing w:after="120" w:line="360" w:lineRule="auto"/>
      <w:jc w:val="both"/>
    </w:pPr>
    <w:rPr>
      <w:rFonts w:ascii="Arial" w:hAnsi="Arial" w:cs="Arial"/>
      <w:sz w:val="22"/>
      <w:szCs w:val="22"/>
      <w:lang w:val="de-DE" w:eastAsia="de-DE"/>
    </w:rPr>
  </w:style>
  <w:style w:type="paragraph" w:styleId="berschrift1">
    <w:name w:val="heading 1"/>
    <w:aliases w:val="Kapitelüberschrift"/>
    <w:basedOn w:val="Standard"/>
    <w:next w:val="Standard"/>
    <w:link w:val="berschrift1Zchn"/>
    <w:qFormat/>
    <w:rsid w:val="00D80157"/>
    <w:pPr>
      <w:keepNext/>
      <w:pageBreakBefore/>
      <w:numPr>
        <w:numId w:val="2"/>
      </w:numPr>
      <w:spacing w:after="360"/>
      <w:ind w:left="958" w:hanging="958"/>
      <w:outlineLvl w:val="0"/>
    </w:pPr>
    <w:rPr>
      <w:b/>
      <w:sz w:val="28"/>
      <w:szCs w:val="28"/>
    </w:rPr>
  </w:style>
  <w:style w:type="paragraph" w:styleId="berschrift2">
    <w:name w:val="heading 2"/>
    <w:aliases w:val="Untertitel 1.1"/>
    <w:basedOn w:val="berschrift1"/>
    <w:next w:val="Standard"/>
    <w:link w:val="berschrift2Zchn"/>
    <w:qFormat/>
    <w:rsid w:val="00D80157"/>
    <w:pPr>
      <w:pageBreakBefore w:val="0"/>
      <w:numPr>
        <w:ilvl w:val="1"/>
      </w:numPr>
      <w:spacing w:before="480" w:after="60"/>
      <w:ind w:left="958" w:hanging="958"/>
      <w:outlineLvl w:val="1"/>
    </w:pPr>
    <w:rPr>
      <w:sz w:val="24"/>
      <w:szCs w:val="24"/>
    </w:rPr>
  </w:style>
  <w:style w:type="paragraph" w:styleId="berschrift3">
    <w:name w:val="heading 3"/>
    <w:aliases w:val="Untertitel 1.1.1"/>
    <w:basedOn w:val="berschrift1"/>
    <w:next w:val="Standard"/>
    <w:qFormat/>
    <w:rsid w:val="00D80157"/>
    <w:pPr>
      <w:pageBreakBefore w:val="0"/>
      <w:numPr>
        <w:ilvl w:val="2"/>
      </w:numPr>
      <w:spacing w:before="240" w:after="0"/>
      <w:outlineLvl w:val="2"/>
    </w:pPr>
    <w:rPr>
      <w:b w:val="0"/>
      <w:i/>
      <w:sz w:val="24"/>
    </w:rPr>
  </w:style>
  <w:style w:type="paragraph" w:styleId="berschrift4">
    <w:name w:val="heading 4"/>
    <w:aliases w:val="Untertitel 1.1.1.1"/>
    <w:basedOn w:val="berschrift1"/>
    <w:next w:val="Standard"/>
    <w:rsid w:val="00FD3E59"/>
    <w:pPr>
      <w:numPr>
        <w:ilvl w:val="3"/>
      </w:numPr>
      <w:spacing w:before="120" w:after="0" w:line="300" w:lineRule="exact"/>
      <w:outlineLvl w:val="3"/>
    </w:pPr>
    <w:rPr>
      <w:sz w:val="24"/>
    </w:rPr>
  </w:style>
  <w:style w:type="paragraph" w:styleId="berschrift5">
    <w:name w:val="heading 5"/>
    <w:basedOn w:val="berschrift1"/>
    <w:next w:val="berschrift6"/>
    <w:link w:val="berschrift5Zchn"/>
    <w:rsid w:val="00A067A2"/>
    <w:pPr>
      <w:numPr>
        <w:numId w:val="0"/>
      </w:numPr>
      <w:spacing w:before="240"/>
      <w:outlineLvl w:val="4"/>
    </w:pPr>
  </w:style>
  <w:style w:type="paragraph" w:styleId="berschrift6">
    <w:name w:val="heading 6"/>
    <w:basedOn w:val="Standard"/>
    <w:next w:val="Standard"/>
    <w:rsid w:val="00FD3E59"/>
    <w:pPr>
      <w:spacing w:before="180"/>
      <w:ind w:left="420" w:hanging="420"/>
      <w:outlineLvl w:val="5"/>
    </w:pPr>
    <w:rPr>
      <w:rFonts w:ascii="Times" w:hAnsi="Times"/>
      <w:i/>
    </w:rPr>
  </w:style>
  <w:style w:type="paragraph" w:styleId="berschrift7">
    <w:name w:val="heading 7"/>
    <w:basedOn w:val="berschrift1"/>
    <w:next w:val="Standard"/>
    <w:link w:val="berschrift7Zchn"/>
    <w:rsid w:val="00A067A2"/>
    <w:pPr>
      <w:numPr>
        <w:numId w:val="0"/>
      </w:numPr>
      <w:spacing w:before="1320" w:line="960" w:lineRule="exact"/>
      <w:jc w:val="center"/>
      <w:outlineLvl w:val="6"/>
    </w:pPr>
    <w:rPr>
      <w:sz w:val="72"/>
    </w:rPr>
  </w:style>
  <w:style w:type="paragraph" w:styleId="berschrift8">
    <w:name w:val="heading 8"/>
    <w:basedOn w:val="berschrift1"/>
    <w:next w:val="Standard"/>
    <w:rsid w:val="00A067A2"/>
    <w:pPr>
      <w:pageBreakBefore w:val="0"/>
      <w:numPr>
        <w:numId w:val="0"/>
      </w:numPr>
      <w:spacing w:before="1080" w:after="60" w:line="600" w:lineRule="exact"/>
      <w:jc w:val="center"/>
      <w:outlineLvl w:val="7"/>
    </w:pPr>
    <w:rPr>
      <w:sz w:val="4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AA3955"/>
    <w:pPr>
      <w:spacing w:before="60" w:line="280" w:lineRule="exact"/>
    </w:pPr>
    <w:rPr>
      <w:rFonts w:eastAsia="Times"/>
      <w:i/>
      <w:sz w:val="20"/>
    </w:rPr>
  </w:style>
  <w:style w:type="paragraph" w:customStyle="1" w:styleId="Aufzhlung1">
    <w:name w:val="Aufzählung1"/>
    <w:basedOn w:val="Standard"/>
    <w:next w:val="Aufzhlung2"/>
    <w:rsid w:val="005C6B04"/>
    <w:pPr>
      <w:numPr>
        <w:numId w:val="3"/>
      </w:numPr>
      <w:tabs>
        <w:tab w:val="clear" w:pos="720"/>
      </w:tabs>
      <w:ind w:left="360"/>
    </w:pPr>
  </w:style>
  <w:style w:type="paragraph" w:customStyle="1" w:styleId="Beispiel1">
    <w:name w:val="Beispiel1"/>
    <w:basedOn w:val="Standard"/>
    <w:next w:val="Beispiel2"/>
    <w:rsid w:val="005C6B04"/>
    <w:pPr>
      <w:numPr>
        <w:numId w:val="4"/>
      </w:numPr>
    </w:pPr>
  </w:style>
  <w:style w:type="paragraph" w:customStyle="1" w:styleId="Aufzhlung2">
    <w:name w:val="Aufzählung2"/>
    <w:basedOn w:val="Aufzhlung1"/>
    <w:rsid w:val="005C6B04"/>
  </w:style>
  <w:style w:type="paragraph" w:customStyle="1" w:styleId="Abbildung">
    <w:name w:val="Abbildung"/>
    <w:basedOn w:val="Standard"/>
    <w:next w:val="Standard"/>
    <w:rsid w:val="005C6B04"/>
    <w:pPr>
      <w:spacing w:line="260" w:lineRule="exact"/>
    </w:pPr>
    <w:rPr>
      <w:i/>
      <w:sz w:val="20"/>
    </w:rPr>
  </w:style>
  <w:style w:type="paragraph" w:styleId="Dokumentstruktur">
    <w:name w:val="Document Map"/>
    <w:basedOn w:val="Standard"/>
    <w:semiHidden/>
    <w:rsid w:val="00FD3E59"/>
    <w:rPr>
      <w:rFonts w:ascii="Geneva" w:hAnsi="Geneva"/>
      <w:color w:val="880000"/>
      <w:sz w:val="18"/>
    </w:rPr>
  </w:style>
  <w:style w:type="paragraph" w:styleId="Funotentext">
    <w:name w:val="footnote text"/>
    <w:basedOn w:val="Standard"/>
    <w:semiHidden/>
    <w:rsid w:val="0098069E"/>
    <w:pPr>
      <w:spacing w:before="60" w:line="260" w:lineRule="exact"/>
      <w:ind w:left="300" w:hanging="300"/>
    </w:pPr>
    <w:rPr>
      <w:sz w:val="20"/>
    </w:rPr>
  </w:style>
  <w:style w:type="character" w:styleId="Funotenzeichen">
    <w:name w:val="footnote reference"/>
    <w:basedOn w:val="Absatz-Standardschriftart"/>
    <w:semiHidden/>
    <w:rsid w:val="00FD3E59"/>
    <w:rPr>
      <w:vertAlign w:val="superscript"/>
    </w:rPr>
  </w:style>
  <w:style w:type="paragraph" w:styleId="Fuzeile">
    <w:name w:val="footer"/>
    <w:basedOn w:val="Standard"/>
    <w:rsid w:val="00FD3E59"/>
    <w:pPr>
      <w:tabs>
        <w:tab w:val="center" w:pos="4703"/>
        <w:tab w:val="right" w:pos="9406"/>
      </w:tabs>
      <w:spacing w:line="260" w:lineRule="exact"/>
    </w:pPr>
    <w:rPr>
      <w:sz w:val="20"/>
    </w:rPr>
  </w:style>
  <w:style w:type="character" w:styleId="BesuchterLink">
    <w:name w:val="FollowedHyperlink"/>
    <w:basedOn w:val="Absatz-Standardschriftart"/>
    <w:rsid w:val="00FD3E59"/>
    <w:rPr>
      <w:color w:val="800080"/>
      <w:u w:val="single"/>
    </w:rPr>
  </w:style>
  <w:style w:type="paragraph" w:customStyle="1" w:styleId="Grafik">
    <w:name w:val="Grafik"/>
    <w:basedOn w:val="Standard"/>
    <w:next w:val="Standard"/>
    <w:rsid w:val="00FD3E59"/>
    <w:pPr>
      <w:spacing w:before="240" w:after="240" w:line="240" w:lineRule="auto"/>
    </w:pPr>
  </w:style>
  <w:style w:type="paragraph" w:styleId="Kopfzeile">
    <w:name w:val="header"/>
    <w:basedOn w:val="Standard"/>
    <w:rsid w:val="00FD3E59"/>
    <w:pPr>
      <w:pBdr>
        <w:bottom w:val="single" w:sz="2" w:space="0" w:color="auto"/>
      </w:pBdr>
      <w:tabs>
        <w:tab w:val="center" w:pos="4420"/>
        <w:tab w:val="right" w:pos="8800"/>
      </w:tabs>
      <w:spacing w:after="80" w:line="260" w:lineRule="exact"/>
    </w:pPr>
    <w:rPr>
      <w:sz w:val="20"/>
    </w:rPr>
  </w:style>
  <w:style w:type="paragraph" w:customStyle="1" w:styleId="Literatur">
    <w:name w:val="Literatur"/>
    <w:basedOn w:val="Standard"/>
    <w:rsid w:val="005C6B04"/>
    <w:pPr>
      <w:ind w:left="600" w:hanging="600"/>
    </w:pPr>
  </w:style>
  <w:style w:type="character" w:styleId="Seitenzahl">
    <w:name w:val="page number"/>
    <w:basedOn w:val="Absatz-Standardschriftart"/>
    <w:rsid w:val="00FD3E59"/>
  </w:style>
  <w:style w:type="paragraph" w:styleId="Verzeichnis1">
    <w:name w:val="toc 1"/>
    <w:basedOn w:val="Standard"/>
    <w:next w:val="Standard"/>
    <w:uiPriority w:val="39"/>
    <w:rsid w:val="00FD3E59"/>
    <w:pPr>
      <w:tabs>
        <w:tab w:val="right" w:leader="dot" w:pos="8800"/>
      </w:tabs>
      <w:ind w:left="360" w:hanging="360"/>
    </w:pPr>
  </w:style>
  <w:style w:type="paragraph" w:styleId="Verzeichnis2">
    <w:name w:val="toc 2"/>
    <w:basedOn w:val="Standard"/>
    <w:next w:val="Standard"/>
    <w:uiPriority w:val="39"/>
    <w:rsid w:val="00FD3E59"/>
    <w:pPr>
      <w:tabs>
        <w:tab w:val="right" w:leader="dot" w:pos="8800"/>
      </w:tabs>
      <w:ind w:left="960" w:hanging="600"/>
    </w:pPr>
  </w:style>
  <w:style w:type="paragraph" w:styleId="Verzeichnis3">
    <w:name w:val="toc 3"/>
    <w:basedOn w:val="Standard"/>
    <w:next w:val="Standard"/>
    <w:uiPriority w:val="39"/>
    <w:rsid w:val="00FD3E59"/>
    <w:pPr>
      <w:tabs>
        <w:tab w:val="right" w:leader="dot" w:pos="8800"/>
      </w:tabs>
      <w:ind w:left="960" w:hanging="600"/>
    </w:pPr>
  </w:style>
  <w:style w:type="paragraph" w:styleId="Verzeichnis4">
    <w:name w:val="toc 4"/>
    <w:basedOn w:val="Standard"/>
    <w:next w:val="Standard"/>
    <w:semiHidden/>
    <w:rsid w:val="00FD3E59"/>
    <w:pPr>
      <w:ind w:left="720"/>
    </w:pPr>
  </w:style>
  <w:style w:type="paragraph" w:styleId="Verzeichnis5">
    <w:name w:val="toc 5"/>
    <w:basedOn w:val="Standard"/>
    <w:next w:val="Standard"/>
    <w:semiHidden/>
    <w:rsid w:val="00FD3E59"/>
    <w:pPr>
      <w:ind w:left="960"/>
    </w:pPr>
  </w:style>
  <w:style w:type="paragraph" w:styleId="Verzeichnis6">
    <w:name w:val="toc 6"/>
    <w:basedOn w:val="Standard"/>
    <w:next w:val="Standard"/>
    <w:semiHidden/>
    <w:rsid w:val="00FD3E59"/>
    <w:pPr>
      <w:ind w:left="1200"/>
    </w:pPr>
  </w:style>
  <w:style w:type="paragraph" w:styleId="Verzeichnis7">
    <w:name w:val="toc 7"/>
    <w:basedOn w:val="Standard"/>
    <w:next w:val="Standard"/>
    <w:semiHidden/>
    <w:rsid w:val="00FD3E59"/>
    <w:pPr>
      <w:ind w:left="1440"/>
    </w:pPr>
  </w:style>
  <w:style w:type="paragraph" w:styleId="Verzeichnis8">
    <w:name w:val="toc 8"/>
    <w:basedOn w:val="Standard"/>
    <w:next w:val="Standard"/>
    <w:semiHidden/>
    <w:rsid w:val="00FD3E59"/>
    <w:pPr>
      <w:ind w:left="1680"/>
    </w:pPr>
  </w:style>
  <w:style w:type="paragraph" w:styleId="Verzeichnis9">
    <w:name w:val="toc 9"/>
    <w:basedOn w:val="Standard"/>
    <w:next w:val="Standard"/>
    <w:semiHidden/>
    <w:rsid w:val="00FD3E59"/>
    <w:pPr>
      <w:ind w:left="1920"/>
    </w:pPr>
  </w:style>
  <w:style w:type="paragraph" w:styleId="Zitat">
    <w:name w:val="Quote"/>
    <w:basedOn w:val="Standard"/>
    <w:next w:val="Standard"/>
    <w:qFormat/>
    <w:rsid w:val="00FD3E59"/>
    <w:pPr>
      <w:tabs>
        <w:tab w:val="right" w:pos="8320"/>
      </w:tabs>
      <w:spacing w:line="260" w:lineRule="exact"/>
      <w:ind w:left="480" w:right="480"/>
    </w:pPr>
    <w:rPr>
      <w:sz w:val="20"/>
    </w:rPr>
  </w:style>
  <w:style w:type="paragraph" w:styleId="Aufzhlungszeichen">
    <w:name w:val="List Bullet"/>
    <w:basedOn w:val="Standard"/>
    <w:autoRedefine/>
    <w:rsid w:val="00FD3E59"/>
    <w:pPr>
      <w:numPr>
        <w:numId w:val="1"/>
      </w:numPr>
    </w:pPr>
  </w:style>
  <w:style w:type="paragraph" w:customStyle="1" w:styleId="Beispiel2">
    <w:name w:val="Beispiel2"/>
    <w:basedOn w:val="Beispiel1"/>
    <w:rsid w:val="005C6B04"/>
  </w:style>
  <w:style w:type="paragraph" w:styleId="Sprechblasentext">
    <w:name w:val="Balloon Text"/>
    <w:basedOn w:val="Standard"/>
    <w:link w:val="SprechblasentextZchn"/>
    <w:uiPriority w:val="99"/>
    <w:semiHidden/>
    <w:unhideWhenUsed/>
    <w:rsid w:val="00DE700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001"/>
    <w:rPr>
      <w:rFonts w:ascii="Tahoma" w:hAnsi="Tahoma" w:cs="Tahoma"/>
      <w:sz w:val="16"/>
      <w:szCs w:val="16"/>
      <w:lang w:val="de-DE" w:eastAsia="de-DE"/>
    </w:rPr>
  </w:style>
  <w:style w:type="paragraph" w:customStyle="1" w:styleId="TitelaufTitelblatt">
    <w:name w:val="Titel auf Titelblatt"/>
    <w:basedOn w:val="berschrift7"/>
    <w:link w:val="TitelaufTitelblattZchn"/>
    <w:qFormat/>
    <w:rsid w:val="004D0AFE"/>
    <w:rPr>
      <w:b w:val="0"/>
    </w:rPr>
  </w:style>
  <w:style w:type="paragraph" w:customStyle="1" w:styleId="TitelInhaltsverzeichnis">
    <w:name w:val="Titel Inhaltsverzeichnis"/>
    <w:basedOn w:val="berschrift5"/>
    <w:link w:val="TitelInhaltsverzeichnisZchn"/>
    <w:qFormat/>
    <w:rsid w:val="004D0AFE"/>
  </w:style>
  <w:style w:type="character" w:customStyle="1" w:styleId="berschrift1Zchn">
    <w:name w:val="Überschrift 1 Zchn"/>
    <w:aliases w:val="Kapitelüberschrift Zchn"/>
    <w:basedOn w:val="Absatz-Standardschriftart"/>
    <w:link w:val="berschrift1"/>
    <w:rsid w:val="00D80157"/>
    <w:rPr>
      <w:rFonts w:ascii="Arial" w:hAnsi="Arial" w:cs="Arial"/>
      <w:b/>
      <w:sz w:val="28"/>
      <w:szCs w:val="28"/>
      <w:lang w:val="de-DE" w:eastAsia="de-DE"/>
    </w:rPr>
  </w:style>
  <w:style w:type="character" w:customStyle="1" w:styleId="berschrift7Zchn">
    <w:name w:val="Überschrift 7 Zchn"/>
    <w:basedOn w:val="berschrift1Zchn"/>
    <w:link w:val="berschrift7"/>
    <w:rsid w:val="004D0AFE"/>
    <w:rPr>
      <w:rFonts w:ascii="Arial" w:hAnsi="Arial" w:cs="Arial"/>
      <w:b/>
      <w:sz w:val="72"/>
      <w:szCs w:val="28"/>
      <w:lang w:val="de-DE" w:eastAsia="de-DE"/>
    </w:rPr>
  </w:style>
  <w:style w:type="character" w:customStyle="1" w:styleId="TitelaufTitelblattZchn">
    <w:name w:val="Titel auf Titelblatt Zchn"/>
    <w:basedOn w:val="berschrift7Zchn"/>
    <w:link w:val="TitelaufTitelblatt"/>
    <w:rsid w:val="004D0AFE"/>
    <w:rPr>
      <w:rFonts w:ascii="Arial" w:hAnsi="Arial" w:cs="Arial"/>
      <w:b w:val="0"/>
      <w:sz w:val="72"/>
      <w:szCs w:val="28"/>
      <w:lang w:val="de-DE" w:eastAsia="de-DE"/>
    </w:rPr>
  </w:style>
  <w:style w:type="character" w:customStyle="1" w:styleId="berschrift5Zchn">
    <w:name w:val="Überschrift 5 Zchn"/>
    <w:basedOn w:val="berschrift1Zchn"/>
    <w:link w:val="berschrift5"/>
    <w:rsid w:val="004D0AFE"/>
    <w:rPr>
      <w:rFonts w:ascii="Arial" w:hAnsi="Arial" w:cs="Arial"/>
      <w:b/>
      <w:sz w:val="32"/>
      <w:szCs w:val="28"/>
      <w:lang w:val="de-DE" w:eastAsia="de-DE"/>
    </w:rPr>
  </w:style>
  <w:style w:type="character" w:customStyle="1" w:styleId="TitelInhaltsverzeichnisZchn">
    <w:name w:val="Titel Inhaltsverzeichnis Zchn"/>
    <w:basedOn w:val="berschrift5Zchn"/>
    <w:link w:val="TitelInhaltsverzeichnis"/>
    <w:rsid w:val="004D0AFE"/>
    <w:rPr>
      <w:rFonts w:ascii="Arial" w:hAnsi="Arial" w:cs="Arial"/>
      <w:b/>
      <w:sz w:val="32"/>
      <w:szCs w:val="28"/>
      <w:lang w:val="de-DE" w:eastAsia="de-DE"/>
    </w:rPr>
  </w:style>
  <w:style w:type="paragraph" w:customStyle="1" w:styleId="Fussnote">
    <w:name w:val="Fussnote"/>
    <w:basedOn w:val="Funotentext"/>
    <w:qFormat/>
    <w:rsid w:val="004D0AFE"/>
    <w:rPr>
      <w:lang w:val="de-CH"/>
    </w:rPr>
  </w:style>
  <w:style w:type="character" w:customStyle="1" w:styleId="berschrift2Zchn">
    <w:name w:val="Überschrift 2 Zchn"/>
    <w:aliases w:val="Untertitel 1.1 Zchn"/>
    <w:basedOn w:val="Absatz-Standardschriftart"/>
    <w:link w:val="berschrift2"/>
    <w:rsid w:val="007D1920"/>
    <w:rPr>
      <w:rFonts w:ascii="Arial" w:hAnsi="Arial" w:cs="Arial"/>
      <w:b/>
      <w:sz w:val="24"/>
      <w:szCs w:val="24"/>
      <w:lang w:val="de-DE" w:eastAsia="de-DE"/>
    </w:rPr>
  </w:style>
  <w:style w:type="character" w:styleId="Hyperlink">
    <w:name w:val="Hyperlink"/>
    <w:basedOn w:val="Absatz-Standardschriftart"/>
    <w:uiPriority w:val="99"/>
    <w:unhideWhenUsed/>
    <w:rsid w:val="00D65D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Vorlage%20f&#252;r%20Dossier%20Projektarbei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46ACE-009B-4757-AF4B-1E698188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für Dossier Projektarbeit.dotx</Template>
  <TotalTime>0</TotalTime>
  <Pages>14</Pages>
  <Words>1443</Words>
  <Characters>9097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Titel</vt:lpstr>
    </vt:vector>
  </TitlesOfParts>
  <Company>Fachhochschule Nordwestschweiz</Company>
  <LinksUpToDate>false</LinksUpToDate>
  <CharactersWithSpaces>10519</CharactersWithSpaces>
  <SharedDoc>false</SharedDoc>
  <HLinks>
    <vt:vector size="6" baseType="variant">
      <vt:variant>
        <vt:i4>6488173</vt:i4>
      </vt:variant>
      <vt:variant>
        <vt:i4>5344</vt:i4>
      </vt:variant>
      <vt:variant>
        <vt:i4>1025</vt:i4>
      </vt:variant>
      <vt:variant>
        <vt:i4>1</vt:i4>
      </vt:variant>
      <vt:variant>
        <vt:lpwstr>FHNW_PH_10mm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Carrasco Margarita</dc:creator>
  <cp:lastModifiedBy>Hengartner Manuel DBF_SUM</cp:lastModifiedBy>
  <cp:revision>4</cp:revision>
  <cp:lastPrinted>2014-08-14T09:11:00Z</cp:lastPrinted>
  <dcterms:created xsi:type="dcterms:W3CDTF">2015-11-26T14:38:00Z</dcterms:created>
  <dcterms:modified xsi:type="dcterms:W3CDTF">2019-10-31T14:14:00Z</dcterms:modified>
</cp:coreProperties>
</file>